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0206"/>
      </w:tblGrid>
      <w:tr w:rsidR="007B3A02" w:rsidRPr="00516371" w14:paraId="2F447119" w14:textId="77777777" w:rsidTr="007101EE">
        <w:trPr>
          <w:trHeight w:hRule="exact" w:val="227"/>
          <w:jc w:val="center"/>
        </w:trPr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45BE4406" w14:textId="18079360" w:rsidR="007B3A02" w:rsidRPr="00516371" w:rsidRDefault="005F47A9" w:rsidP="00341B9D">
            <w:pPr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18"/>
                <w:szCs w:val="18"/>
              </w:rPr>
              <w:t xml:space="preserve">1.- Datos del </w:t>
            </w:r>
            <w:r w:rsidR="00341B9D">
              <w:rPr>
                <w:rFonts w:ascii="Arial" w:hAnsi="Arial" w:cs="Arial"/>
                <w:b/>
                <w:sz w:val="18"/>
                <w:szCs w:val="18"/>
              </w:rPr>
              <w:t>técnico c</w:t>
            </w:r>
            <w:r w:rsidR="00592481">
              <w:rPr>
                <w:rFonts w:ascii="Arial" w:hAnsi="Arial" w:cs="Arial"/>
                <w:b/>
                <w:sz w:val="18"/>
                <w:szCs w:val="18"/>
              </w:rPr>
              <w:t>ompetente o</w:t>
            </w:r>
            <w:r w:rsidR="00FD72A2">
              <w:rPr>
                <w:rFonts w:ascii="Arial" w:hAnsi="Arial" w:cs="Arial"/>
                <w:b/>
                <w:sz w:val="18"/>
                <w:szCs w:val="18"/>
              </w:rPr>
              <w:t xml:space="preserve"> del</w:t>
            </w:r>
            <w:r w:rsidR="00592481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341B9D">
              <w:rPr>
                <w:rFonts w:ascii="Arial" w:hAnsi="Arial" w:cs="Arial"/>
                <w:b/>
                <w:sz w:val="18"/>
                <w:szCs w:val="18"/>
              </w:rPr>
              <w:t>representante de la empresa i</w:t>
            </w:r>
            <w:r w:rsidR="00592481">
              <w:rPr>
                <w:rFonts w:ascii="Arial" w:hAnsi="Arial" w:cs="Arial"/>
                <w:b/>
                <w:sz w:val="18"/>
                <w:szCs w:val="18"/>
              </w:rPr>
              <w:t>nstaladora</w:t>
            </w:r>
            <w:r w:rsidR="00C32546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</w:tbl>
    <w:p w14:paraId="4549FE03" w14:textId="77777777" w:rsidR="007101EE" w:rsidRPr="007101EE" w:rsidRDefault="007101EE">
      <w:pPr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68"/>
        <w:gridCol w:w="2268"/>
        <w:gridCol w:w="3270"/>
      </w:tblGrid>
      <w:tr w:rsidR="00592481" w:rsidRPr="00516371" w14:paraId="70CEC71D" w14:textId="77777777" w:rsidTr="00592481">
        <w:trPr>
          <w:trHeight w:hRule="exact" w:val="255"/>
          <w:jc w:val="center"/>
        </w:trPr>
        <w:tc>
          <w:tcPr>
            <w:tcW w:w="4668" w:type="dxa"/>
            <w:vAlign w:val="center"/>
          </w:tcPr>
          <w:p w14:paraId="376AD4AD" w14:textId="4D631FFC" w:rsidR="00592481" w:rsidRPr="00516371" w:rsidRDefault="00592481" w:rsidP="00AE58DE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Nombre y </w:t>
            </w:r>
            <w:r w:rsidR="00AE58DE">
              <w:rPr>
                <w:rFonts w:ascii="Arial" w:hAnsi="Arial" w:cs="Arial"/>
                <w:sz w:val="16"/>
                <w:szCs w:val="16"/>
              </w:rPr>
              <w:t>a</w:t>
            </w:r>
            <w:r w:rsidRPr="00516371">
              <w:rPr>
                <w:rFonts w:ascii="Arial" w:hAnsi="Arial" w:cs="Arial"/>
                <w:sz w:val="16"/>
                <w:szCs w:val="16"/>
              </w:rPr>
              <w:t>pellido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268" w:type="dxa"/>
            <w:vAlign w:val="center"/>
          </w:tcPr>
          <w:p w14:paraId="583C3410" w14:textId="6B7A6D7A" w:rsidR="00592481" w:rsidRPr="00516371" w:rsidRDefault="00592481" w:rsidP="00543CB5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Titulación / Cargo:</w:t>
            </w:r>
          </w:p>
        </w:tc>
        <w:tc>
          <w:tcPr>
            <w:tcW w:w="3270" w:type="dxa"/>
            <w:vAlign w:val="center"/>
          </w:tcPr>
          <w:p w14:paraId="5A4DAC10" w14:textId="62D16002" w:rsidR="00592481" w:rsidRPr="007B635B" w:rsidRDefault="00592481" w:rsidP="00543CB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DNI/NIE/NIF/Pasaporte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592481" w:rsidRPr="00516371" w14:paraId="597A9F7F" w14:textId="77777777" w:rsidTr="00592481">
        <w:trPr>
          <w:trHeight w:hRule="exact" w:val="340"/>
          <w:jc w:val="center"/>
        </w:trPr>
        <w:tc>
          <w:tcPr>
            <w:tcW w:w="4668" w:type="dxa"/>
            <w:vAlign w:val="center"/>
          </w:tcPr>
          <w:p w14:paraId="04038AF1" w14:textId="77777777" w:rsidR="00592481" w:rsidRPr="004C1FD8" w:rsidRDefault="00592481" w:rsidP="009075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bookmarkEnd w:id="1"/>
        <w:tc>
          <w:tcPr>
            <w:tcW w:w="2268" w:type="dxa"/>
            <w:vAlign w:val="center"/>
          </w:tcPr>
          <w:p w14:paraId="47B9938E" w14:textId="3E609A1C" w:rsidR="00592481" w:rsidRPr="004C1FD8" w:rsidRDefault="00592481" w:rsidP="009075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3B62D463" w14:textId="32943278" w:rsidR="00592481" w:rsidRPr="004C1FD8" w:rsidRDefault="00592481" w:rsidP="009075C8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54BE09A0" w14:textId="741175BB" w:rsidR="00C32546" w:rsidRPr="004B7660" w:rsidRDefault="00C32546" w:rsidP="005F47A9">
      <w:pPr>
        <w:spacing w:line="276" w:lineRule="auto"/>
        <w:ind w:right="198"/>
        <w:jc w:val="both"/>
        <w:rPr>
          <w:rFonts w:ascii="Arial" w:hAnsi="Arial" w:cs="Arial"/>
          <w:b/>
          <w:sz w:val="8"/>
          <w:szCs w:val="16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0206"/>
      </w:tblGrid>
      <w:tr w:rsidR="00452492" w:rsidRPr="00516371" w14:paraId="16254B6E" w14:textId="77777777" w:rsidTr="007101EE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272B8B8" w14:textId="502420FA" w:rsidR="00452492" w:rsidRPr="00516371" w:rsidRDefault="005F47A9" w:rsidP="000E448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2.- Datos </w:t>
            </w:r>
            <w:r>
              <w:rPr>
                <w:rFonts w:ascii="Arial" w:hAnsi="Arial" w:cs="Arial"/>
                <w:b/>
                <w:sz w:val="18"/>
                <w:szCs w:val="18"/>
              </w:rPr>
              <w:t>de la</w:t>
            </w:r>
            <w:r w:rsidR="00341B9D">
              <w:rPr>
                <w:rFonts w:ascii="Arial" w:hAnsi="Arial" w:cs="Arial"/>
                <w:b/>
                <w:sz w:val="18"/>
                <w:szCs w:val="18"/>
              </w:rPr>
              <w:t xml:space="preserve"> empresa i</w:t>
            </w:r>
            <w:r w:rsidR="000E4488">
              <w:rPr>
                <w:rFonts w:ascii="Arial" w:hAnsi="Arial" w:cs="Arial"/>
                <w:b/>
                <w:sz w:val="18"/>
                <w:szCs w:val="18"/>
              </w:rPr>
              <w:t>nstaladora:</w:t>
            </w:r>
          </w:p>
        </w:tc>
      </w:tr>
    </w:tbl>
    <w:p w14:paraId="3EE0F6C7" w14:textId="77777777" w:rsidR="007101EE" w:rsidRPr="007101EE" w:rsidRDefault="007101EE">
      <w:pPr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68"/>
        <w:gridCol w:w="2268"/>
        <w:gridCol w:w="3270"/>
      </w:tblGrid>
      <w:tr w:rsidR="00592481" w:rsidRPr="00516371" w14:paraId="78E3E274" w14:textId="77777777" w:rsidTr="00592481">
        <w:trPr>
          <w:trHeight w:hRule="exact" w:val="255"/>
          <w:jc w:val="center"/>
        </w:trPr>
        <w:tc>
          <w:tcPr>
            <w:tcW w:w="4668" w:type="dxa"/>
            <w:vAlign w:val="center"/>
          </w:tcPr>
          <w:p w14:paraId="1CEA8D99" w14:textId="272028AC" w:rsidR="00592481" w:rsidRPr="00452492" w:rsidRDefault="00592481" w:rsidP="00AE58D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Nombre o </w:t>
            </w:r>
            <w:r w:rsidR="00AE58DE">
              <w:rPr>
                <w:rFonts w:ascii="Arial" w:hAnsi="Arial" w:cs="Arial"/>
                <w:sz w:val="16"/>
                <w:szCs w:val="16"/>
              </w:rPr>
              <w:t>r</w:t>
            </w:r>
            <w:r w:rsidRPr="00C86912">
              <w:rPr>
                <w:rFonts w:ascii="Arial" w:hAnsi="Arial" w:cs="Arial"/>
                <w:sz w:val="16"/>
                <w:szCs w:val="16"/>
              </w:rPr>
              <w:t xml:space="preserve">azón </w:t>
            </w:r>
            <w:r w:rsidR="00AE58DE">
              <w:rPr>
                <w:rFonts w:ascii="Arial" w:hAnsi="Arial" w:cs="Arial"/>
                <w:sz w:val="16"/>
                <w:szCs w:val="16"/>
              </w:rPr>
              <w:t>s</w:t>
            </w:r>
            <w:r w:rsidRPr="00C86912">
              <w:rPr>
                <w:rFonts w:ascii="Arial" w:hAnsi="Arial" w:cs="Arial"/>
                <w:sz w:val="16"/>
                <w:szCs w:val="16"/>
              </w:rPr>
              <w:t>ocial:</w:t>
            </w:r>
          </w:p>
        </w:tc>
        <w:tc>
          <w:tcPr>
            <w:tcW w:w="2268" w:type="dxa"/>
            <w:vAlign w:val="center"/>
          </w:tcPr>
          <w:p w14:paraId="7C39E0BC" w14:textId="007E57AC" w:rsidR="00592481" w:rsidRPr="00452492" w:rsidRDefault="00592481" w:rsidP="00592481">
            <w:pPr>
              <w:rPr>
                <w:rFonts w:ascii="Arial" w:hAnsi="Arial" w:cs="Arial"/>
                <w:sz w:val="16"/>
                <w:szCs w:val="16"/>
              </w:rPr>
            </w:pPr>
            <w:r w:rsidRPr="00502F5E">
              <w:rPr>
                <w:rFonts w:ascii="Arial" w:hAnsi="Arial" w:cs="Arial"/>
                <w:sz w:val="16"/>
                <w:szCs w:val="16"/>
              </w:rPr>
              <w:t>Nº REI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270" w:type="dxa"/>
            <w:vAlign w:val="center"/>
          </w:tcPr>
          <w:p w14:paraId="536F88E7" w14:textId="4B0833E8" w:rsidR="00592481" w:rsidRDefault="00AE58DE" w:rsidP="00AE58DE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NIF</w:t>
            </w:r>
            <w:r w:rsidR="00592481"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</w:p>
        </w:tc>
      </w:tr>
      <w:tr w:rsidR="00592481" w:rsidRPr="00516371" w14:paraId="2283337A" w14:textId="77777777" w:rsidTr="00592481">
        <w:trPr>
          <w:trHeight w:hRule="exact" w:val="340"/>
          <w:jc w:val="center"/>
        </w:trPr>
        <w:tc>
          <w:tcPr>
            <w:tcW w:w="4668" w:type="dxa"/>
            <w:vAlign w:val="center"/>
          </w:tcPr>
          <w:p w14:paraId="2691C351" w14:textId="5E8A6147" w:rsidR="00592481" w:rsidRPr="004C1FD8" w:rsidRDefault="00592481" w:rsidP="00592481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14:paraId="49632953" w14:textId="7DC2D680" w:rsidR="00592481" w:rsidRPr="004C1FD8" w:rsidRDefault="00592481" w:rsidP="00592481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02F5E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7C35441E" w14:textId="36ABFA6A" w:rsidR="00592481" w:rsidRPr="004C1FD8" w:rsidRDefault="00592481" w:rsidP="00592481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1847C39A" w14:textId="03C55F41" w:rsidR="007B3A02" w:rsidRPr="004B7660" w:rsidRDefault="007B3A02" w:rsidP="004B7660">
      <w:pPr>
        <w:spacing w:line="276" w:lineRule="auto"/>
        <w:ind w:right="198"/>
        <w:jc w:val="both"/>
        <w:rPr>
          <w:rFonts w:ascii="Arial" w:hAnsi="Arial" w:cs="Arial"/>
          <w:b/>
          <w:sz w:val="8"/>
          <w:szCs w:val="16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9075C8" w:rsidRPr="009075C8" w14:paraId="36F9D7E1" w14:textId="77777777" w:rsidTr="007101EE">
        <w:trPr>
          <w:trHeight w:hRule="exact" w:val="227"/>
          <w:jc w:val="center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500B3AD" w14:textId="7C67A126" w:rsidR="009075C8" w:rsidRPr="00C36173" w:rsidRDefault="005F47A9" w:rsidP="009075C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 w:rsidR="00341B9D">
              <w:rPr>
                <w:rFonts w:ascii="Arial" w:hAnsi="Arial" w:cs="Arial"/>
                <w:b/>
                <w:sz w:val="18"/>
                <w:szCs w:val="18"/>
              </w:rPr>
              <w:t>Datos del p</w:t>
            </w:r>
            <w:r>
              <w:rPr>
                <w:rFonts w:ascii="Arial" w:hAnsi="Arial" w:cs="Arial"/>
                <w:b/>
                <w:sz w:val="18"/>
                <w:szCs w:val="18"/>
              </w:rPr>
              <w:t>royecto:</w:t>
            </w:r>
          </w:p>
        </w:tc>
      </w:tr>
    </w:tbl>
    <w:p w14:paraId="38DADA57" w14:textId="77777777" w:rsidR="007101EE" w:rsidRPr="007101EE" w:rsidRDefault="007101EE">
      <w:pPr>
        <w:rPr>
          <w:rFonts w:ascii="Arial" w:hAnsi="Arial" w:cs="Arial"/>
          <w:sz w:val="8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6"/>
        <w:gridCol w:w="2547"/>
        <w:gridCol w:w="5114"/>
      </w:tblGrid>
      <w:tr w:rsidR="009075C8" w:rsidRPr="004C1FD8" w14:paraId="5E201C40" w14:textId="77777777" w:rsidTr="001740C7">
        <w:trPr>
          <w:trHeight w:hRule="exact" w:val="227"/>
          <w:jc w:val="center"/>
        </w:trPr>
        <w:tc>
          <w:tcPr>
            <w:tcW w:w="10207" w:type="dxa"/>
            <w:gridSpan w:val="3"/>
            <w:vAlign w:val="center"/>
          </w:tcPr>
          <w:p w14:paraId="43458C31" w14:textId="4B28C621" w:rsidR="009075C8" w:rsidRPr="006C1BB8" w:rsidRDefault="009075C8" w:rsidP="00AE58DE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t xml:space="preserve">Título del </w:t>
            </w:r>
            <w:r w:rsidR="00AE58DE">
              <w:rPr>
                <w:rFonts w:ascii="Arial" w:hAnsi="Arial" w:cs="Arial"/>
                <w:sz w:val="16"/>
                <w:szCs w:val="16"/>
              </w:rPr>
              <w:t>p</w:t>
            </w:r>
            <w:r w:rsidRPr="006C1BB8">
              <w:rPr>
                <w:rFonts w:ascii="Arial" w:hAnsi="Arial" w:cs="Arial"/>
                <w:sz w:val="16"/>
                <w:szCs w:val="16"/>
              </w:rPr>
              <w:t>royecto:</w:t>
            </w:r>
          </w:p>
        </w:tc>
      </w:tr>
      <w:tr w:rsidR="009075C8" w:rsidRPr="004C1FD8" w14:paraId="7359CEBF" w14:textId="77777777" w:rsidTr="001740C7">
        <w:trPr>
          <w:trHeight w:hRule="exact" w:val="340"/>
          <w:jc w:val="center"/>
        </w:trPr>
        <w:tc>
          <w:tcPr>
            <w:tcW w:w="10207" w:type="dxa"/>
            <w:gridSpan w:val="3"/>
            <w:vAlign w:val="center"/>
          </w:tcPr>
          <w:p w14:paraId="12D43DF6" w14:textId="6A2A9BC0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9075C8" w:rsidRPr="004C1FD8" w14:paraId="2F407D0F" w14:textId="77777777" w:rsidTr="001740C7">
        <w:trPr>
          <w:trHeight w:hRule="exact" w:val="227"/>
          <w:jc w:val="center"/>
        </w:trPr>
        <w:tc>
          <w:tcPr>
            <w:tcW w:w="10207" w:type="dxa"/>
            <w:gridSpan w:val="3"/>
            <w:vAlign w:val="center"/>
          </w:tcPr>
          <w:p w14:paraId="358AF75D" w14:textId="55BA3253" w:rsidR="009075C8" w:rsidRPr="006C1BB8" w:rsidRDefault="009075C8" w:rsidP="00AE58DE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t xml:space="preserve">Localización del </w:t>
            </w:r>
            <w:r w:rsidR="00AE58DE">
              <w:rPr>
                <w:rFonts w:ascii="Arial" w:hAnsi="Arial" w:cs="Arial"/>
                <w:sz w:val="16"/>
                <w:szCs w:val="16"/>
              </w:rPr>
              <w:t>p</w:t>
            </w:r>
            <w:r w:rsidRPr="006C1BB8">
              <w:rPr>
                <w:rFonts w:ascii="Arial" w:hAnsi="Arial" w:cs="Arial"/>
                <w:sz w:val="16"/>
                <w:szCs w:val="16"/>
              </w:rPr>
              <w:t>royecto:</w:t>
            </w:r>
          </w:p>
        </w:tc>
      </w:tr>
      <w:tr w:rsidR="009075C8" w:rsidRPr="006C1BB8" w14:paraId="5F7CD35D" w14:textId="77777777" w:rsidTr="00120F23">
        <w:trPr>
          <w:trHeight w:hRule="exact" w:val="227"/>
          <w:jc w:val="center"/>
        </w:trPr>
        <w:tc>
          <w:tcPr>
            <w:tcW w:w="2546" w:type="dxa"/>
            <w:vAlign w:val="center"/>
          </w:tcPr>
          <w:p w14:paraId="4222311D" w14:textId="77777777" w:rsidR="009075C8" w:rsidRPr="00516371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Municipio:</w:t>
            </w:r>
          </w:p>
        </w:tc>
        <w:tc>
          <w:tcPr>
            <w:tcW w:w="2547" w:type="dxa"/>
            <w:vAlign w:val="center"/>
          </w:tcPr>
          <w:p w14:paraId="34C2F197" w14:textId="77777777" w:rsidR="009075C8" w:rsidRPr="00516371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Provincia:</w:t>
            </w:r>
          </w:p>
        </w:tc>
        <w:tc>
          <w:tcPr>
            <w:tcW w:w="5114" w:type="dxa"/>
            <w:vAlign w:val="center"/>
          </w:tcPr>
          <w:p w14:paraId="35BAEF58" w14:textId="23B2E3D1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D41D3E">
              <w:rPr>
                <w:rFonts w:ascii="Arial" w:hAnsi="Arial" w:cs="Arial"/>
                <w:sz w:val="16"/>
                <w:szCs w:val="16"/>
              </w:rPr>
              <w:t>Referencia Catastral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t>(código alfanumérico de 20 dígitos)</w:t>
            </w:r>
            <w:r w:rsidRPr="00D41D3E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9075C8" w:rsidRPr="006C1BB8" w14:paraId="7851DC33" w14:textId="77777777" w:rsidTr="00120F23">
        <w:trPr>
          <w:trHeight w:hRule="exact" w:val="340"/>
          <w:jc w:val="center"/>
        </w:trPr>
        <w:tc>
          <w:tcPr>
            <w:tcW w:w="2546" w:type="dxa"/>
            <w:vAlign w:val="center"/>
          </w:tcPr>
          <w:p w14:paraId="52C5932A" w14:textId="77777777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547" w:type="dxa"/>
            <w:vAlign w:val="center"/>
          </w:tcPr>
          <w:p w14:paraId="00ABA02F" w14:textId="77777777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114" w:type="dxa"/>
            <w:vAlign w:val="center"/>
          </w:tcPr>
          <w:p w14:paraId="532CCA18" w14:textId="20DA894B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14:paraId="3454AEFE" w14:textId="77777777" w:rsidR="001740C7" w:rsidRPr="001740C7" w:rsidRDefault="001740C7">
      <w:pPr>
        <w:rPr>
          <w:rFonts w:ascii="Arial" w:hAnsi="Arial" w:cs="Arial"/>
          <w:sz w:val="8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Look w:val="01E0" w:firstRow="1" w:lastRow="1" w:firstColumn="1" w:lastColumn="1" w:noHBand="0" w:noVBand="0"/>
      </w:tblPr>
      <w:tblGrid>
        <w:gridCol w:w="10207"/>
      </w:tblGrid>
      <w:tr w:rsidR="001740C7" w:rsidRPr="00516371" w14:paraId="3407EA96" w14:textId="77777777" w:rsidTr="007101EE">
        <w:trPr>
          <w:trHeight w:hRule="exact" w:val="227"/>
          <w:jc w:val="center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E0AEBE0" w14:textId="2804DBC2" w:rsidR="001740C7" w:rsidRPr="00516371" w:rsidRDefault="00341B9D" w:rsidP="007830E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4.- Datos del s</w:t>
            </w:r>
            <w:r w:rsidR="001740C7">
              <w:rPr>
                <w:rFonts w:ascii="Arial" w:hAnsi="Arial" w:cs="Arial"/>
                <w:b/>
                <w:sz w:val="18"/>
                <w:szCs w:val="18"/>
              </w:rPr>
              <w:t>olicitante</w:t>
            </w:r>
            <w:r w:rsidR="00FD2252">
              <w:rPr>
                <w:rFonts w:ascii="Arial" w:hAnsi="Arial" w:cs="Arial"/>
                <w:b/>
                <w:sz w:val="18"/>
                <w:szCs w:val="18"/>
              </w:rPr>
              <w:t>/destinatario último</w:t>
            </w:r>
            <w:r w:rsidR="001740C7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</w:tbl>
    <w:p w14:paraId="3D81F775" w14:textId="77777777" w:rsidR="007101EE" w:rsidRPr="007101EE" w:rsidRDefault="007101EE">
      <w:pPr>
        <w:rPr>
          <w:rFonts w:ascii="Arial" w:hAnsi="Arial" w:cs="Arial"/>
          <w:sz w:val="8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36"/>
        <w:gridCol w:w="3271"/>
      </w:tblGrid>
      <w:tr w:rsidR="001740C7" w:rsidRPr="00516371" w14:paraId="2EB1E829" w14:textId="77777777" w:rsidTr="001740C7">
        <w:trPr>
          <w:trHeight w:hRule="exact" w:val="255"/>
          <w:jc w:val="center"/>
        </w:trPr>
        <w:tc>
          <w:tcPr>
            <w:tcW w:w="6936" w:type="dxa"/>
            <w:vAlign w:val="center"/>
          </w:tcPr>
          <w:p w14:paraId="2EBF39DC" w14:textId="7BFB018B" w:rsidR="001740C7" w:rsidRPr="00516371" w:rsidRDefault="001740C7" w:rsidP="00AE58DE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Nombre y </w:t>
            </w:r>
            <w:r w:rsidR="00AE58DE">
              <w:rPr>
                <w:rFonts w:ascii="Arial" w:hAnsi="Arial" w:cs="Arial"/>
                <w:sz w:val="16"/>
                <w:szCs w:val="16"/>
              </w:rPr>
              <w:t>a</w:t>
            </w:r>
            <w:r w:rsidRPr="00516371">
              <w:rPr>
                <w:rFonts w:ascii="Arial" w:hAnsi="Arial" w:cs="Arial"/>
                <w:sz w:val="16"/>
                <w:szCs w:val="16"/>
              </w:rPr>
              <w:t>pellido</w:t>
            </w:r>
            <w:r>
              <w:rPr>
                <w:rFonts w:ascii="Arial" w:hAnsi="Arial" w:cs="Arial"/>
                <w:sz w:val="16"/>
                <w:szCs w:val="16"/>
              </w:rPr>
              <w:t xml:space="preserve">s o </w:t>
            </w:r>
            <w:r w:rsidR="00AE58DE">
              <w:rPr>
                <w:rFonts w:ascii="Arial" w:hAnsi="Arial" w:cs="Arial"/>
                <w:sz w:val="16"/>
                <w:szCs w:val="16"/>
              </w:rPr>
              <w:t>r</w:t>
            </w:r>
            <w:r>
              <w:rPr>
                <w:rFonts w:ascii="Arial" w:hAnsi="Arial" w:cs="Arial"/>
                <w:sz w:val="16"/>
                <w:szCs w:val="16"/>
              </w:rPr>
              <w:t xml:space="preserve">azón </w:t>
            </w:r>
            <w:r w:rsidR="00AE58DE">
              <w:rPr>
                <w:rFonts w:ascii="Arial" w:hAnsi="Arial" w:cs="Arial"/>
                <w:sz w:val="16"/>
                <w:szCs w:val="16"/>
              </w:rPr>
              <w:t>s</w:t>
            </w:r>
            <w:r>
              <w:rPr>
                <w:rFonts w:ascii="Arial" w:hAnsi="Arial" w:cs="Arial"/>
                <w:sz w:val="16"/>
                <w:szCs w:val="16"/>
              </w:rPr>
              <w:t>ocial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271" w:type="dxa"/>
            <w:vAlign w:val="center"/>
          </w:tcPr>
          <w:p w14:paraId="791B7DB1" w14:textId="2EDF386C" w:rsidR="001740C7" w:rsidRPr="007B635B" w:rsidRDefault="001740C7" w:rsidP="00AE58DE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DNI/NIE/NIF/Pasaporte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1740C7" w:rsidRPr="00516371" w14:paraId="61266723" w14:textId="77777777" w:rsidTr="001740C7">
        <w:trPr>
          <w:trHeight w:hRule="exact" w:val="340"/>
          <w:jc w:val="center"/>
        </w:trPr>
        <w:tc>
          <w:tcPr>
            <w:tcW w:w="6936" w:type="dxa"/>
            <w:vAlign w:val="center"/>
          </w:tcPr>
          <w:p w14:paraId="7A244648" w14:textId="77777777" w:rsidR="001740C7" w:rsidRPr="004C1FD8" w:rsidRDefault="001740C7" w:rsidP="007830E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1" w:type="dxa"/>
            <w:vAlign w:val="center"/>
          </w:tcPr>
          <w:p w14:paraId="5CA92CBE" w14:textId="77777777" w:rsidR="001740C7" w:rsidRPr="004C1FD8" w:rsidRDefault="001740C7" w:rsidP="007830E8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6B65E97B" w14:textId="5422648B" w:rsidR="004F5209" w:rsidRDefault="004F5209" w:rsidP="007A393F">
      <w:pPr>
        <w:spacing w:before="120" w:after="120" w:line="276" w:lineRule="auto"/>
        <w:ind w:right="198"/>
        <w:jc w:val="both"/>
        <w:rPr>
          <w:rFonts w:ascii="Arial" w:hAnsi="Arial" w:cs="Arial"/>
          <w:sz w:val="16"/>
          <w:szCs w:val="16"/>
        </w:rPr>
      </w:pPr>
      <w:r w:rsidRPr="00341B9D">
        <w:rPr>
          <w:rFonts w:ascii="Arial" w:hAnsi="Arial" w:cs="Arial"/>
          <w:sz w:val="16"/>
          <w:szCs w:val="16"/>
        </w:rPr>
        <w:t xml:space="preserve">La persona identificada en el apartado 1, </w:t>
      </w:r>
      <w:r w:rsidRPr="00341B9D">
        <w:rPr>
          <w:rFonts w:ascii="Arial" w:hAnsi="Arial" w:cs="Arial"/>
          <w:sz w:val="16"/>
          <w:szCs w:val="16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341B9D">
        <w:rPr>
          <w:rFonts w:ascii="Arial" w:hAnsi="Arial" w:cs="Arial"/>
          <w:sz w:val="16"/>
          <w:szCs w:val="16"/>
        </w:rPr>
        <w:instrText xml:space="preserve"> FORMCHECKBOX </w:instrText>
      </w:r>
      <w:r w:rsidR="008A7D14">
        <w:rPr>
          <w:rFonts w:ascii="Arial" w:hAnsi="Arial" w:cs="Arial"/>
          <w:sz w:val="16"/>
          <w:szCs w:val="16"/>
        </w:rPr>
      </w:r>
      <w:r w:rsidR="008A7D14">
        <w:rPr>
          <w:rFonts w:ascii="Arial" w:hAnsi="Arial" w:cs="Arial"/>
          <w:sz w:val="16"/>
          <w:szCs w:val="16"/>
        </w:rPr>
        <w:fldChar w:fldCharType="separate"/>
      </w:r>
      <w:r w:rsidRPr="00341B9D">
        <w:rPr>
          <w:rFonts w:ascii="Arial" w:hAnsi="Arial" w:cs="Arial"/>
          <w:sz w:val="16"/>
          <w:szCs w:val="16"/>
        </w:rPr>
        <w:fldChar w:fldCharType="end"/>
      </w:r>
      <w:r w:rsidRPr="00341B9D">
        <w:rPr>
          <w:rFonts w:ascii="Arial" w:hAnsi="Arial" w:cs="Arial"/>
          <w:sz w:val="16"/>
          <w:szCs w:val="16"/>
        </w:rPr>
        <w:t xml:space="preserve"> actuando en calidad de técnico competente, o bien, </w:t>
      </w:r>
      <w:r w:rsidRPr="00341B9D">
        <w:rPr>
          <w:rFonts w:ascii="Arial" w:hAnsi="Arial" w:cs="Arial"/>
          <w:sz w:val="16"/>
          <w:szCs w:val="16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341B9D">
        <w:rPr>
          <w:rFonts w:ascii="Arial" w:hAnsi="Arial" w:cs="Arial"/>
          <w:sz w:val="16"/>
          <w:szCs w:val="16"/>
        </w:rPr>
        <w:instrText xml:space="preserve"> FORMCHECKBOX </w:instrText>
      </w:r>
      <w:r w:rsidR="008A7D14">
        <w:rPr>
          <w:rFonts w:ascii="Arial" w:hAnsi="Arial" w:cs="Arial"/>
          <w:sz w:val="16"/>
          <w:szCs w:val="16"/>
        </w:rPr>
      </w:r>
      <w:r w:rsidR="008A7D14">
        <w:rPr>
          <w:rFonts w:ascii="Arial" w:hAnsi="Arial" w:cs="Arial"/>
          <w:sz w:val="16"/>
          <w:szCs w:val="16"/>
        </w:rPr>
        <w:fldChar w:fldCharType="separate"/>
      </w:r>
      <w:r w:rsidRPr="00341B9D">
        <w:rPr>
          <w:rFonts w:ascii="Arial" w:hAnsi="Arial" w:cs="Arial"/>
          <w:sz w:val="16"/>
          <w:szCs w:val="16"/>
        </w:rPr>
        <w:fldChar w:fldCharType="end"/>
      </w:r>
      <w:r w:rsidRPr="00341B9D">
        <w:rPr>
          <w:rFonts w:ascii="Arial" w:hAnsi="Arial" w:cs="Arial"/>
          <w:sz w:val="16"/>
          <w:szCs w:val="16"/>
        </w:rPr>
        <w:t xml:space="preserve"> actuando en representación de la empresa instaladora identificada en el apartado 2, en el marco del proyecto definido en el apartado 3 que es objeto de la solicitud de ayuda por parte del solicitante identificado en el apartado 4, a la que se adjunta este documento, </w:t>
      </w:r>
      <w:r w:rsidRPr="007A393F">
        <w:rPr>
          <w:rFonts w:ascii="Arial" w:hAnsi="Arial" w:cs="Arial"/>
          <w:b/>
          <w:sz w:val="16"/>
          <w:szCs w:val="16"/>
          <w:u w:val="single"/>
        </w:rPr>
        <w:t>DECLARA</w:t>
      </w:r>
      <w:r w:rsidRPr="007A393F">
        <w:rPr>
          <w:rFonts w:ascii="Arial" w:hAnsi="Arial" w:cs="Arial"/>
          <w:sz w:val="16"/>
          <w:szCs w:val="16"/>
          <w:u w:val="single"/>
        </w:rPr>
        <w:t xml:space="preserve"> ante la Administración Pública</w:t>
      </w:r>
      <w:r w:rsidRPr="00341B9D">
        <w:rPr>
          <w:rFonts w:ascii="Arial" w:hAnsi="Arial" w:cs="Arial"/>
          <w:sz w:val="16"/>
          <w:szCs w:val="16"/>
        </w:rPr>
        <w:t>:</w:t>
      </w:r>
    </w:p>
    <w:p w14:paraId="741320AC" w14:textId="48FBF6BB" w:rsidR="00341B9D" w:rsidRDefault="00341B9D" w:rsidP="00351686">
      <w:pPr>
        <w:spacing w:before="120" w:after="120" w:line="276" w:lineRule="auto"/>
        <w:ind w:right="198"/>
        <w:jc w:val="both"/>
        <w:rPr>
          <w:rFonts w:ascii="Arial" w:hAnsi="Arial" w:cs="Arial"/>
          <w:sz w:val="16"/>
          <w:szCs w:val="18"/>
        </w:rPr>
      </w:pPr>
      <w:r>
        <w:rPr>
          <w:rFonts w:ascii="Arial" w:hAnsi="Arial" w:cs="Arial"/>
          <w:sz w:val="16"/>
          <w:szCs w:val="18"/>
        </w:rPr>
        <w:t xml:space="preserve">Que el consumo anual de energía por parte del </w:t>
      </w:r>
      <w:r w:rsidRPr="00351686">
        <w:rPr>
          <w:rFonts w:ascii="Arial" w:hAnsi="Arial" w:cs="Arial"/>
          <w:sz w:val="16"/>
          <w:szCs w:val="16"/>
        </w:rPr>
        <w:t>consumidor</w:t>
      </w:r>
      <w:r>
        <w:rPr>
          <w:rFonts w:ascii="Arial" w:hAnsi="Arial" w:cs="Arial"/>
          <w:sz w:val="16"/>
          <w:szCs w:val="18"/>
        </w:rPr>
        <w:t xml:space="preserve"> o consumidores asociados a la instalación para la que se solicita subvención se estima igual o mayor al 80% de la energía anual generada por la instalación.</w:t>
      </w:r>
    </w:p>
    <w:tbl>
      <w:tblPr>
        <w:tblW w:w="0" w:type="auto"/>
        <w:jc w:val="center"/>
        <w:shd w:val="clear" w:color="auto" w:fill="BFBFBF" w:themeFill="background1" w:themeFillShade="BF"/>
        <w:tblLook w:val="01E0" w:firstRow="1" w:lastRow="1" w:firstColumn="1" w:lastColumn="1" w:noHBand="0" w:noVBand="0"/>
      </w:tblPr>
      <w:tblGrid>
        <w:gridCol w:w="10194"/>
      </w:tblGrid>
      <w:tr w:rsidR="00CE60DE" w:rsidRPr="00516371" w14:paraId="64998272" w14:textId="77777777" w:rsidTr="00893617">
        <w:trPr>
          <w:trHeight w:hRule="exact" w:val="227"/>
          <w:jc w:val="center"/>
        </w:trPr>
        <w:tc>
          <w:tcPr>
            <w:tcW w:w="10194" w:type="dxa"/>
            <w:shd w:val="clear" w:color="auto" w:fill="BFBFBF" w:themeFill="background1" w:themeFillShade="BF"/>
          </w:tcPr>
          <w:p w14:paraId="451C2A8F" w14:textId="77777777" w:rsidR="00CE60DE" w:rsidRPr="00516371" w:rsidRDefault="00CE60DE" w:rsidP="008936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5.- Fecha y f</w:t>
            </w:r>
            <w:r w:rsidRPr="00516371">
              <w:rPr>
                <w:rFonts w:ascii="Arial" w:hAnsi="Arial" w:cs="Arial"/>
                <w:b/>
                <w:sz w:val="18"/>
                <w:szCs w:val="18"/>
              </w:rPr>
              <w:t>irma:</w:t>
            </w:r>
          </w:p>
        </w:tc>
      </w:tr>
    </w:tbl>
    <w:p w14:paraId="702E28BA" w14:textId="5103A45A" w:rsidR="00CE60DE" w:rsidRDefault="00CE60DE" w:rsidP="00CE60DE">
      <w:pPr>
        <w:pStyle w:val="Piedepgina"/>
        <w:spacing w:before="120" w:after="120" w:line="276" w:lineRule="auto"/>
        <w:jc w:val="both"/>
        <w:rPr>
          <w:rFonts w:ascii="Arial" w:hAnsi="Arial" w:cs="Arial"/>
          <w:sz w:val="16"/>
          <w:szCs w:val="18"/>
        </w:rPr>
      </w:pPr>
      <w:r>
        <w:rPr>
          <w:rFonts w:ascii="Arial" w:hAnsi="Arial" w:cs="Arial"/>
          <w:sz w:val="16"/>
          <w:szCs w:val="18"/>
        </w:rPr>
        <w:t xml:space="preserve">Antes de firmar, se recomienda que lea atentamente la información sobre protección de </w:t>
      </w:r>
      <w:r w:rsidRPr="00E071E9">
        <w:rPr>
          <w:rFonts w:ascii="Arial" w:hAnsi="Arial" w:cs="Arial"/>
          <w:sz w:val="16"/>
          <w:szCs w:val="18"/>
        </w:rPr>
        <w:t xml:space="preserve">datos personales </w:t>
      </w:r>
      <w:r>
        <w:rPr>
          <w:rFonts w:ascii="Arial" w:hAnsi="Arial" w:cs="Arial"/>
          <w:sz w:val="16"/>
          <w:szCs w:val="18"/>
        </w:rPr>
        <w:t>incluida en este mismo documento en el recuadro “Información Básica sobre Protección de Datos de Carácter Personal”.</w:t>
      </w: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0206"/>
      </w:tblGrid>
      <w:tr w:rsidR="00D8584D" w:rsidRPr="00516371" w14:paraId="667873FA" w14:textId="77777777" w:rsidTr="00B37AA8">
        <w:trPr>
          <w:trHeight w:val="334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3DBC1F6E" w14:textId="2899E575" w:rsidR="00D8584D" w:rsidRDefault="00D8584D" w:rsidP="00B37AA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3047B97" w14:textId="77777777" w:rsidR="00CE60DE" w:rsidRDefault="00CE60DE" w:rsidP="00B37AA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8E9A619" w14:textId="77777777" w:rsidR="00D8584D" w:rsidRPr="00516371" w:rsidRDefault="00D8584D" w:rsidP="00B37AA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En </w:t>
            </w:r>
            <w:bookmarkStart w:id="2" w:name="Texto11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2"/>
            <w:r w:rsidRPr="00516371">
              <w:rPr>
                <w:rFonts w:ascii="Arial" w:hAnsi="Arial" w:cs="Arial"/>
                <w:sz w:val="16"/>
                <w:szCs w:val="16"/>
              </w:rPr>
              <w:t xml:space="preserve">, a </w:t>
            </w:r>
            <w:bookmarkStart w:id="3" w:name="Texto6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3"/>
            <w:r w:rsidRPr="00516371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4" w:name="Texto7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........................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4"/>
            <w:r w:rsidRPr="00516371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5" w:name="Texto8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8"/>
                  <w:enabled/>
                  <w:calcOnExit w:val="0"/>
                  <w:textInput>
                    <w:default w:val="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5"/>
          </w:p>
          <w:p w14:paraId="4695E13A" w14:textId="77777777" w:rsidR="00D8584D" w:rsidRDefault="00D8584D" w:rsidP="00B37AA8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EEE473B" w14:textId="128CD271" w:rsidR="00D8584D" w:rsidRDefault="00D8584D" w:rsidP="00B37AA8">
            <w:pPr>
              <w:spacing w:after="20"/>
              <w:ind w:left="34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F71EACE" w14:textId="77777777" w:rsidR="00D8584D" w:rsidRDefault="00D8584D" w:rsidP="00B37AA8">
            <w:pPr>
              <w:spacing w:after="20"/>
              <w:ind w:left="34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D5F4EE0" w14:textId="5E8040D3" w:rsidR="00D8584D" w:rsidRDefault="00D8584D" w:rsidP="00B37AA8">
            <w:pPr>
              <w:spacing w:after="20"/>
              <w:ind w:left="34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943BE68" w14:textId="1FA88657" w:rsidR="00CE60DE" w:rsidRDefault="00CE60DE" w:rsidP="00B37AA8">
            <w:pPr>
              <w:spacing w:after="20"/>
              <w:ind w:left="34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F367D5E" w14:textId="106C08C6" w:rsidR="00CE60DE" w:rsidRDefault="00CE60DE" w:rsidP="00B37AA8">
            <w:pPr>
              <w:spacing w:after="20"/>
              <w:ind w:left="34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B9943BD" w14:textId="22C83A3B" w:rsidR="00CE60DE" w:rsidRDefault="00CE60DE" w:rsidP="00B37AA8">
            <w:pPr>
              <w:spacing w:after="20"/>
              <w:ind w:left="34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66EAB71" w14:textId="77777777" w:rsidR="00CE60DE" w:rsidRDefault="00CE60DE" w:rsidP="00B37AA8">
            <w:pPr>
              <w:spacing w:after="20"/>
              <w:ind w:left="34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DD599C1" w14:textId="77777777" w:rsidR="00D8584D" w:rsidRPr="00516371" w:rsidRDefault="00D8584D" w:rsidP="00B37AA8">
            <w:pPr>
              <w:spacing w:after="20"/>
              <w:ind w:left="3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8584D" w:rsidRPr="00516371" w14:paraId="12424618" w14:textId="77777777" w:rsidTr="00B37AA8">
        <w:trPr>
          <w:trHeight w:val="375"/>
          <w:jc w:val="center"/>
        </w:trPr>
        <w:tc>
          <w:tcPr>
            <w:tcW w:w="10206" w:type="dxa"/>
            <w:shd w:val="clear" w:color="auto" w:fill="auto"/>
            <w:vAlign w:val="bottom"/>
          </w:tcPr>
          <w:p w14:paraId="3606291E" w14:textId="77777777" w:rsidR="00D8584D" w:rsidRDefault="00D8584D" w:rsidP="00B37AA8">
            <w:pPr>
              <w:tabs>
                <w:tab w:val="left" w:pos="340"/>
              </w:tabs>
              <w:spacing w:after="6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F</w:t>
            </w:r>
            <w:r>
              <w:rPr>
                <w:rFonts w:ascii="Arial" w:hAnsi="Arial" w:cs="Arial"/>
                <w:sz w:val="16"/>
                <w:szCs w:val="16"/>
              </w:rPr>
              <w:t>irma</w:t>
            </w:r>
            <w:r w:rsidRPr="00516371">
              <w:rPr>
                <w:rFonts w:ascii="Arial" w:hAnsi="Arial" w:cs="Arial"/>
                <w:sz w:val="16"/>
                <w:szCs w:val="16"/>
              </w:rPr>
              <w:t>do:</w:t>
            </w:r>
            <w:r w:rsidRPr="00516371">
              <w:rPr>
                <w:rFonts w:ascii="Arial" w:hAnsi="Arial" w:cs="Arial"/>
                <w:sz w:val="16"/>
                <w:szCs w:val="16"/>
              </w:rPr>
              <w:tab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  <w:p w14:paraId="256441EF" w14:textId="3B5EA69F" w:rsidR="00D8584D" w:rsidRPr="00D8584D" w:rsidRDefault="00D8584D" w:rsidP="00D8584D">
            <w:pPr>
              <w:spacing w:line="276" w:lineRule="auto"/>
              <w:ind w:right="198"/>
              <w:jc w:val="center"/>
              <w:rPr>
                <w:rFonts w:ascii="Arial" w:hAnsi="Arial" w:cs="Arial"/>
                <w:i/>
                <w:sz w:val="14"/>
                <w:szCs w:val="16"/>
              </w:rPr>
            </w:pPr>
            <w:r>
              <w:rPr>
                <w:rFonts w:ascii="Arial" w:hAnsi="Arial" w:cs="Arial"/>
                <w:i/>
                <w:sz w:val="14"/>
                <w:szCs w:val="16"/>
              </w:rPr>
              <w:t>(Técnico competente /representante de la empresa instaladora)</w:t>
            </w:r>
          </w:p>
        </w:tc>
      </w:tr>
    </w:tbl>
    <w:p w14:paraId="77038F4C" w14:textId="2E22DB59" w:rsidR="00CE60DE" w:rsidRDefault="00CE60DE" w:rsidP="00351686">
      <w:pPr>
        <w:spacing w:before="60" w:after="60" w:line="276" w:lineRule="auto"/>
        <w:rPr>
          <w:rFonts w:ascii="Arial" w:hAnsi="Arial" w:cs="Arial"/>
          <w:sz w:val="8"/>
          <w:szCs w:val="12"/>
        </w:rPr>
      </w:pPr>
    </w:p>
    <w:p w14:paraId="0A45C432" w14:textId="77777777" w:rsidR="00CE60DE" w:rsidRDefault="00CE60DE">
      <w:pPr>
        <w:spacing w:after="160" w:line="259" w:lineRule="auto"/>
        <w:rPr>
          <w:rFonts w:ascii="Arial" w:hAnsi="Arial" w:cs="Arial"/>
          <w:sz w:val="8"/>
          <w:szCs w:val="12"/>
        </w:rPr>
      </w:pPr>
      <w:r>
        <w:rPr>
          <w:rFonts w:ascii="Arial" w:hAnsi="Arial" w:cs="Arial"/>
          <w:sz w:val="8"/>
          <w:szCs w:val="12"/>
        </w:rPr>
        <w:br w:type="page"/>
      </w:r>
    </w:p>
    <w:p w14:paraId="69744FB6" w14:textId="77777777" w:rsidR="004F5209" w:rsidRPr="00CE60DE" w:rsidRDefault="004F5209" w:rsidP="00351686">
      <w:pPr>
        <w:spacing w:before="60" w:after="60" w:line="276" w:lineRule="auto"/>
        <w:rPr>
          <w:rFonts w:ascii="Arial" w:hAnsi="Arial" w:cs="Arial"/>
          <w:sz w:val="16"/>
          <w:szCs w:val="12"/>
        </w:rPr>
      </w:pPr>
    </w:p>
    <w:tbl>
      <w:tblPr>
        <w:tblW w:w="10202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256"/>
        <w:gridCol w:w="7946"/>
      </w:tblGrid>
      <w:tr w:rsidR="00CE60DE" w:rsidRPr="008B0B5E" w14:paraId="0254821D" w14:textId="77777777" w:rsidTr="00893617">
        <w:trPr>
          <w:jc w:val="center"/>
        </w:trPr>
        <w:tc>
          <w:tcPr>
            <w:tcW w:w="10202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FB53B2F" w14:textId="77777777" w:rsidR="00CE60DE" w:rsidRPr="00CC2F69" w:rsidRDefault="00CE60DE" w:rsidP="00893617">
            <w:pPr>
              <w:ind w:left="79" w:right="103"/>
              <w:rPr>
                <w:rFonts w:ascii="Arial" w:hAnsi="Arial" w:cs="Arial"/>
                <w:b/>
                <w:sz w:val="14"/>
                <w:szCs w:val="16"/>
              </w:rPr>
            </w:pPr>
            <w:r>
              <w:rPr>
                <w:rFonts w:ascii="Arial" w:hAnsi="Arial" w:cs="Arial"/>
                <w:b/>
                <w:sz w:val="14"/>
                <w:szCs w:val="16"/>
              </w:rPr>
              <w:t>I</w:t>
            </w:r>
            <w:r w:rsidRPr="00CC2F69">
              <w:rPr>
                <w:rFonts w:ascii="Arial" w:hAnsi="Arial" w:cs="Arial"/>
                <w:b/>
                <w:sz w:val="14"/>
                <w:szCs w:val="16"/>
              </w:rPr>
              <w:t>NFORMACIÓN BÁSICA SOBRE PROTECCIÓN DE DATOS DE CARÁCTER PERSONAL</w:t>
            </w:r>
          </w:p>
          <w:p w14:paraId="66AC7D6C" w14:textId="77777777" w:rsidR="00CE60DE" w:rsidRPr="00CC2F69" w:rsidRDefault="00CE60DE" w:rsidP="00893617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bCs/>
                <w:sz w:val="14"/>
                <w:szCs w:val="16"/>
              </w:rPr>
              <w:t>En cumplimiento del Reglamento General de Protección de Datos (Reglamento (UE) 2016/679 del Parlamento Europeo y del Consejo de 27 de abril de 2016), y de la Ley Orgánica 3/2018, de 5 de diciembre, de Protección de Datos Personales y garantía de los derechos digitales, se informa:</w:t>
            </w:r>
          </w:p>
        </w:tc>
      </w:tr>
      <w:tr w:rsidR="00CE60DE" w:rsidRPr="008B0B5E" w14:paraId="0666705F" w14:textId="77777777" w:rsidTr="0089361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1038E5" w14:textId="77777777" w:rsidR="00CE60DE" w:rsidRPr="00CC2F69" w:rsidRDefault="00CE60DE" w:rsidP="00893617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Tratamiento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63A966" w14:textId="77777777" w:rsidR="00CE60DE" w:rsidRPr="00CC2F69" w:rsidRDefault="00CE60DE" w:rsidP="00893617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Subvenciones, ayudas y/o becas gestionadas por la Dirección General de Industria, Energía y Minas</w:t>
            </w:r>
          </w:p>
        </w:tc>
      </w:tr>
      <w:tr w:rsidR="00CE60DE" w:rsidRPr="008B0B5E" w14:paraId="427D6B68" w14:textId="77777777" w:rsidTr="0089361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F19679" w14:textId="77777777" w:rsidR="00CE60DE" w:rsidRPr="00CC2F69" w:rsidRDefault="00CE60DE" w:rsidP="00893617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Responsable del tratamiento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9266F02" w14:textId="77777777" w:rsidR="00CE60DE" w:rsidRPr="00CC2F69" w:rsidRDefault="00CE60DE" w:rsidP="00893617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Director General de Industria, Energía y Minas, con domicilio en Calle Albert Einstein, 2 - 39011 Santander (Cantabria)</w:t>
            </w:r>
          </w:p>
        </w:tc>
      </w:tr>
      <w:tr w:rsidR="00CE60DE" w:rsidRPr="008B0B5E" w14:paraId="38C5AD1C" w14:textId="77777777" w:rsidTr="0089361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8E39CA" w14:textId="77777777" w:rsidR="00CE60DE" w:rsidRPr="00CC2F69" w:rsidRDefault="00CE60DE" w:rsidP="00893617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Finalidad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4BDF63" w14:textId="77777777" w:rsidR="00CE60DE" w:rsidRPr="00CC2F69" w:rsidRDefault="00CE60DE" w:rsidP="00893617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Gestión y tramitación de las solicitudes de subvenciones, ayudas y/o becas en el ámbito competencial de la Dirección General de Industria, Energía y Minas</w:t>
            </w:r>
          </w:p>
        </w:tc>
      </w:tr>
      <w:tr w:rsidR="00CE60DE" w:rsidRPr="008B0B5E" w14:paraId="72DCDA36" w14:textId="77777777" w:rsidTr="0089361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8EE457" w14:textId="77777777" w:rsidR="00CE60DE" w:rsidRPr="00CC2F69" w:rsidRDefault="00CE60DE" w:rsidP="00893617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Legitimación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DA96EE" w14:textId="77777777" w:rsidR="00CE60DE" w:rsidRPr="00CC2F69" w:rsidRDefault="00CE60DE" w:rsidP="00893617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 xml:space="preserve">El tratamiento es necesario para el cumplimiento de una misión realizada en interés público o en el ejercicio de poderes públicos conferidos al responsable de tratamiento  </w:t>
            </w:r>
          </w:p>
        </w:tc>
      </w:tr>
      <w:tr w:rsidR="00CE60DE" w:rsidRPr="008B0B5E" w14:paraId="191691DA" w14:textId="77777777" w:rsidTr="0089361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AC3AD6" w14:textId="77777777" w:rsidR="00CE60DE" w:rsidRPr="00CC2F69" w:rsidRDefault="00CE60DE" w:rsidP="00893617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Destinatarios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59E8E6" w14:textId="77777777" w:rsidR="00CE60DE" w:rsidRPr="00CC2F69" w:rsidRDefault="00CE60DE" w:rsidP="00893617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Los datos podrán comunicarse a los siguientes Encargados del Tratamiento, exclusivamente para operaciones relacionadas con la finalidad antes indicada:</w:t>
            </w:r>
          </w:p>
          <w:p w14:paraId="5B48B27E" w14:textId="77777777" w:rsidR="00CE60DE" w:rsidRPr="00DC08E0" w:rsidRDefault="00CE60DE" w:rsidP="00CE60DE">
            <w:pPr>
              <w:pStyle w:val="Prrafodelista"/>
              <w:numPr>
                <w:ilvl w:val="0"/>
                <w:numId w:val="30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Agencia Estatal de Administración Tributaria</w:t>
            </w:r>
          </w:p>
          <w:p w14:paraId="0EF47E31" w14:textId="77777777" w:rsidR="00CE60DE" w:rsidRPr="00DC08E0" w:rsidRDefault="00CE60DE" w:rsidP="00CE60DE">
            <w:pPr>
              <w:pStyle w:val="Prrafodelista"/>
              <w:numPr>
                <w:ilvl w:val="0"/>
                <w:numId w:val="30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Agencia Cántabra de Administración Tributaria</w:t>
            </w:r>
          </w:p>
          <w:p w14:paraId="5499DF4A" w14:textId="77777777" w:rsidR="00CE60DE" w:rsidRPr="00DC08E0" w:rsidRDefault="00CE60DE" w:rsidP="00CE60DE">
            <w:pPr>
              <w:pStyle w:val="Prrafodelista"/>
              <w:numPr>
                <w:ilvl w:val="0"/>
                <w:numId w:val="30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Tesorería General de la Seguridad Social</w:t>
            </w:r>
          </w:p>
          <w:p w14:paraId="2E17EA48" w14:textId="77777777" w:rsidR="00CE60DE" w:rsidRPr="00DC08E0" w:rsidRDefault="00CE60DE" w:rsidP="00CE60DE">
            <w:pPr>
              <w:pStyle w:val="Prrafodelista"/>
              <w:numPr>
                <w:ilvl w:val="0"/>
                <w:numId w:val="30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Dirección General de la Policía</w:t>
            </w:r>
          </w:p>
          <w:p w14:paraId="6683A22C" w14:textId="77777777" w:rsidR="00CE60DE" w:rsidRPr="00DC08E0" w:rsidRDefault="00CE60DE" w:rsidP="00CE60DE">
            <w:pPr>
              <w:pStyle w:val="Prrafodelista"/>
              <w:numPr>
                <w:ilvl w:val="0"/>
                <w:numId w:val="30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Instituto Nacional de Estadística</w:t>
            </w:r>
          </w:p>
          <w:p w14:paraId="62F15FE7" w14:textId="77777777" w:rsidR="00CE60DE" w:rsidRPr="00DC08E0" w:rsidRDefault="00CE60DE" w:rsidP="00CE60DE">
            <w:pPr>
              <w:pStyle w:val="Prrafodelista"/>
              <w:numPr>
                <w:ilvl w:val="0"/>
                <w:numId w:val="30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Instituto para la Diversificación y Ahorro de la Energía</w:t>
            </w:r>
          </w:p>
          <w:p w14:paraId="60F90CAA" w14:textId="77777777" w:rsidR="00CE60DE" w:rsidRPr="00DC08E0" w:rsidRDefault="00CE60DE" w:rsidP="00CE60DE">
            <w:pPr>
              <w:pStyle w:val="Prrafodelista"/>
              <w:numPr>
                <w:ilvl w:val="0"/>
                <w:numId w:val="30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Ministerio para la Transición Ecológica y el Reto Demográfico</w:t>
            </w:r>
          </w:p>
          <w:p w14:paraId="4D67B73D" w14:textId="77777777" w:rsidR="00CE60DE" w:rsidRPr="00DC08E0" w:rsidRDefault="00CE60DE" w:rsidP="00CE60DE">
            <w:pPr>
              <w:pStyle w:val="Prrafodelista"/>
              <w:numPr>
                <w:ilvl w:val="0"/>
                <w:numId w:val="30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Dirección General de Fondos Europeos del Gobierno de Cantabria</w:t>
            </w:r>
          </w:p>
          <w:p w14:paraId="1EED8511" w14:textId="77777777" w:rsidR="00CE60DE" w:rsidRPr="00DC08E0" w:rsidRDefault="00CE60DE" w:rsidP="00CE60DE">
            <w:pPr>
              <w:pStyle w:val="Prrafodelista"/>
              <w:numPr>
                <w:ilvl w:val="0"/>
                <w:numId w:val="30"/>
              </w:numPr>
              <w:ind w:left="365" w:right="103" w:hanging="21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Dirección General de Organización y Tecnología del Gobierno de Cantabria</w:t>
            </w:r>
          </w:p>
        </w:tc>
      </w:tr>
      <w:tr w:rsidR="00CE60DE" w:rsidRPr="008B0B5E" w14:paraId="370A8A1B" w14:textId="77777777" w:rsidTr="0089361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E62646" w14:textId="77777777" w:rsidR="00CE60DE" w:rsidRPr="00CC2F69" w:rsidRDefault="00CE60DE" w:rsidP="00893617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Derechos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57093F" w14:textId="77777777" w:rsidR="00CE60DE" w:rsidRPr="00CC2F69" w:rsidRDefault="00CE60DE" w:rsidP="00893617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CE60DE" w:rsidRPr="0087000B" w14:paraId="22E862E0" w14:textId="77777777" w:rsidTr="0089361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610DF1" w14:textId="77777777" w:rsidR="00CE60DE" w:rsidRPr="00CC2F69" w:rsidRDefault="00CE60DE" w:rsidP="00893617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Información adicional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860B21C" w14:textId="77777777" w:rsidR="00CE60DE" w:rsidRPr="00CC2F69" w:rsidRDefault="00CE60DE" w:rsidP="00893617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Puede consultar la información adicional y detallada sobre Protección de Datos en la siguiente página web:</w:t>
            </w:r>
          </w:p>
          <w:p w14:paraId="609DDB06" w14:textId="77777777" w:rsidR="00CE60DE" w:rsidRPr="00CC2F69" w:rsidRDefault="008A7D14" w:rsidP="00893617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hyperlink r:id="rId8" w:history="1">
              <w:r w:rsidR="00CE60DE" w:rsidRPr="000A1402">
                <w:rPr>
                  <w:rStyle w:val="Hipervnculo"/>
                  <w:rFonts w:ascii="Arial" w:hAnsi="Arial" w:cs="Arial"/>
                  <w:sz w:val="14"/>
                  <w:szCs w:val="16"/>
                </w:rPr>
                <w:t>https://dgicc.cantabria.es/proteccion-de-datos</w:t>
              </w:r>
            </w:hyperlink>
          </w:p>
        </w:tc>
      </w:tr>
    </w:tbl>
    <w:p w14:paraId="58919B2B" w14:textId="77777777" w:rsidR="00CE60DE" w:rsidRPr="00705DF4" w:rsidRDefault="00CE60DE" w:rsidP="00351686">
      <w:pPr>
        <w:spacing w:before="60" w:after="60" w:line="276" w:lineRule="auto"/>
        <w:rPr>
          <w:rFonts w:ascii="Arial" w:hAnsi="Arial" w:cs="Arial"/>
          <w:sz w:val="8"/>
          <w:szCs w:val="12"/>
        </w:rPr>
      </w:pPr>
    </w:p>
    <w:p w14:paraId="6EA3B150" w14:textId="680721F1" w:rsidR="001515D6" w:rsidRPr="00D8584D" w:rsidRDefault="001515D6" w:rsidP="00D8584D">
      <w:pPr>
        <w:spacing w:after="160" w:line="259" w:lineRule="auto"/>
        <w:rPr>
          <w:rFonts w:ascii="Arial" w:hAnsi="Arial" w:cs="Arial"/>
          <w:sz w:val="8"/>
          <w:szCs w:val="16"/>
        </w:rPr>
      </w:pPr>
    </w:p>
    <w:sectPr w:rsidR="001515D6" w:rsidRPr="00D8584D" w:rsidSect="006E6C04">
      <w:headerReference w:type="default" r:id="rId9"/>
      <w:headerReference w:type="first" r:id="rId10"/>
      <w:footerReference w:type="first" r:id="rId11"/>
      <w:pgSz w:w="11906" w:h="16838" w:code="9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E394F4" w14:textId="77777777" w:rsidR="000E4488" w:rsidRDefault="000E4488">
      <w:r>
        <w:separator/>
      </w:r>
    </w:p>
  </w:endnote>
  <w:endnote w:type="continuationSeparator" w:id="0">
    <w:p w14:paraId="69095097" w14:textId="77777777" w:rsidR="000E4488" w:rsidRDefault="000E4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004139" w14:textId="77777777" w:rsidR="000E4488" w:rsidRPr="00E326A3" w:rsidRDefault="000E4488" w:rsidP="006E6C04">
    <w:pPr>
      <w:rPr>
        <w:rFonts w:ascii="Arial" w:hAnsi="Arial" w:cs="Arial"/>
        <w:b/>
        <w:sz w:val="20"/>
        <w:szCs w:val="20"/>
      </w:rPr>
    </w:pPr>
    <w:r w:rsidRPr="00E326A3">
      <w:rPr>
        <w:rFonts w:ascii="Arial" w:hAnsi="Arial" w:cs="Arial"/>
        <w:b/>
        <w:sz w:val="20"/>
        <w:szCs w:val="20"/>
      </w:rPr>
      <w:t xml:space="preserve">DIRECCIÓN GENERAL DE </w:t>
    </w:r>
    <w:r>
      <w:rPr>
        <w:rFonts w:ascii="Arial" w:hAnsi="Arial" w:cs="Arial"/>
        <w:b/>
        <w:sz w:val="20"/>
        <w:szCs w:val="20"/>
      </w:rPr>
      <w:t>INDUSTRIA, ENERGÍA Y MINAS</w:t>
    </w:r>
  </w:p>
  <w:p w14:paraId="0CD2E54D" w14:textId="77777777" w:rsidR="000E4488" w:rsidRPr="00D848B4" w:rsidRDefault="000E4488" w:rsidP="006E6C04">
    <w:pPr>
      <w:rPr>
        <w:rFonts w:ascii="Arial" w:hAnsi="Arial" w:cs="Arial"/>
        <w:sz w:val="14"/>
        <w:szCs w:val="14"/>
        <w:lang w:val="de-DE"/>
      </w:rPr>
    </w:pPr>
    <w:r w:rsidRPr="00D848B4">
      <w:rPr>
        <w:rFonts w:ascii="Arial" w:hAnsi="Arial" w:cs="Arial"/>
        <w:sz w:val="14"/>
        <w:szCs w:val="14"/>
        <w:lang w:val="de-DE"/>
      </w:rPr>
      <w:t>C/</w:t>
    </w:r>
    <w:r w:rsidRPr="00D848B4">
      <w:rPr>
        <w:sz w:val="14"/>
        <w:szCs w:val="14"/>
        <w:lang w:val="de-DE"/>
      </w:rPr>
      <w:t xml:space="preserve"> </w:t>
    </w:r>
    <w:r w:rsidRPr="00D848B4">
      <w:rPr>
        <w:rFonts w:ascii="Arial" w:hAnsi="Arial" w:cs="Arial"/>
        <w:sz w:val="14"/>
        <w:szCs w:val="14"/>
        <w:lang w:val="de-DE"/>
      </w:rPr>
      <w:t xml:space="preserve">Albert Einstein, 2 (PCTCAN) - 39011 Santander - Teléf. 942 200 033 – </w:t>
    </w:r>
    <w:r>
      <w:rPr>
        <w:rFonts w:ascii="Arial" w:hAnsi="Arial" w:cs="Arial"/>
        <w:sz w:val="14"/>
        <w:szCs w:val="14"/>
        <w:lang w:val="de-DE"/>
      </w:rPr>
      <w:t>https://dgicc.cantabria.es</w:t>
    </w:r>
    <w:r w:rsidRPr="00D848B4">
      <w:rPr>
        <w:rFonts w:ascii="Arial" w:hAnsi="Arial" w:cs="Arial"/>
        <w:sz w:val="14"/>
        <w:szCs w:val="14"/>
        <w:lang w:val="de-DE"/>
      </w:rPr>
      <w:t xml:space="preserve"> – </w:t>
    </w:r>
    <w:r>
      <w:rPr>
        <w:rFonts w:ascii="Arial" w:hAnsi="Arial" w:cs="Arial"/>
        <w:sz w:val="14"/>
        <w:szCs w:val="14"/>
        <w:lang w:val="de-DE"/>
      </w:rPr>
      <w:t>dgiem</w:t>
    </w:r>
    <w:r w:rsidRPr="00D848B4">
      <w:rPr>
        <w:rFonts w:ascii="Arial" w:hAnsi="Arial" w:cs="Arial"/>
        <w:sz w:val="14"/>
        <w:szCs w:val="14"/>
        <w:lang w:val="de-DE"/>
      </w:rPr>
      <w:t xml:space="preserve">@cantabria.es </w:t>
    </w:r>
  </w:p>
  <w:p w14:paraId="11B37A4A" w14:textId="77777777" w:rsidR="000E4488" w:rsidRPr="00D04A27" w:rsidRDefault="000E4488" w:rsidP="006E6C04">
    <w:pPr>
      <w:tabs>
        <w:tab w:val="left" w:pos="1636"/>
      </w:tabs>
      <w:rPr>
        <w:rFonts w:ascii="Arial" w:hAnsi="Arial" w:cs="Arial"/>
        <w:sz w:val="6"/>
        <w:szCs w:val="6"/>
        <w:lang w:val="de-DE"/>
      </w:rPr>
    </w:pPr>
    <w:r>
      <w:rPr>
        <w:rFonts w:ascii="Arial" w:hAnsi="Arial" w:cs="Arial"/>
        <w:noProof/>
        <w:sz w:val="6"/>
        <w:szCs w:val="6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2C66ABE3" wp14:editId="79DCF4AF">
              <wp:simplePos x="0" y="0"/>
              <wp:positionH relativeFrom="column">
                <wp:posOffset>-3810</wp:posOffset>
              </wp:positionH>
              <wp:positionV relativeFrom="paragraph">
                <wp:posOffset>17145</wp:posOffset>
              </wp:positionV>
              <wp:extent cx="6480175" cy="0"/>
              <wp:effectExtent l="5715" t="7620" r="10160" b="11430"/>
              <wp:wrapNone/>
              <wp:docPr id="31" name="Line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77B91AC" id="Line 50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1.35pt" to="509.9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" strokecolor="gray" strokeweight=".5pt"/>
          </w:pict>
        </mc:Fallback>
      </mc:AlternateContent>
    </w:r>
    <w:r w:rsidRPr="00D04A27">
      <w:rPr>
        <w:rFonts w:ascii="Arial" w:hAnsi="Arial" w:cs="Arial"/>
        <w:sz w:val="6"/>
        <w:szCs w:val="6"/>
        <w:lang w:val="de-DE"/>
      </w:rPr>
      <w:tab/>
    </w:r>
  </w:p>
  <w:p w14:paraId="2D672F04" w14:textId="77777777" w:rsidR="000E4488" w:rsidRPr="00E326A3" w:rsidRDefault="000E4488" w:rsidP="006E6C04">
    <w:pPr>
      <w:jc w:val="both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Para información básica sobre protección de datos de carácter personal consultar el final de este documento.</w:t>
    </w:r>
  </w:p>
  <w:p w14:paraId="6A8386E4" w14:textId="77777777" w:rsidR="000E4488" w:rsidRPr="00E326A3" w:rsidRDefault="000E4488" w:rsidP="006E6C04">
    <w:pPr>
      <w:jc w:val="both"/>
      <w:rPr>
        <w:rFonts w:ascii="Arial" w:hAnsi="Arial" w:cs="Arial"/>
        <w:sz w:val="4"/>
        <w:szCs w:val="4"/>
      </w:rPr>
    </w:pPr>
  </w:p>
  <w:p w14:paraId="52DABBE2" w14:textId="77777777" w:rsidR="000E4488" w:rsidRDefault="000E4488" w:rsidP="006E6C04">
    <w:pPr>
      <w:tabs>
        <w:tab w:val="num" w:pos="1440"/>
      </w:tabs>
      <w:jc w:val="both"/>
      <w:rPr>
        <w:rFonts w:ascii="Arial" w:hAnsi="Arial" w:cs="Arial"/>
        <w:sz w:val="12"/>
        <w:szCs w:val="12"/>
      </w:rPr>
    </w:pPr>
    <w:r w:rsidRPr="00B668F1">
      <w:rPr>
        <w:rFonts w:ascii="Arial" w:hAnsi="Arial" w:cs="Arial"/>
        <w:sz w:val="12"/>
        <w:szCs w:val="12"/>
      </w:rPr>
      <w:t>Para cualquier consulta relacionada con el procedimiento puede dirigirse al</w:t>
    </w:r>
    <w:r>
      <w:rPr>
        <w:rFonts w:ascii="Arial" w:hAnsi="Arial" w:cs="Arial"/>
        <w:sz w:val="12"/>
        <w:szCs w:val="12"/>
      </w:rPr>
      <w:t xml:space="preserve"> </w:t>
    </w:r>
    <w:r w:rsidRPr="00B668F1">
      <w:rPr>
        <w:rFonts w:ascii="Arial" w:hAnsi="Arial" w:cs="Arial"/>
        <w:sz w:val="12"/>
        <w:szCs w:val="12"/>
      </w:rPr>
      <w:t>teléfono indicado más arriba en horario de 9:00 a 14:00 horas de lunes a viernes no festivos</w:t>
    </w:r>
    <w:r>
      <w:rPr>
        <w:rFonts w:ascii="Arial" w:hAnsi="Arial" w:cs="Arial"/>
        <w:sz w:val="12"/>
        <w:szCs w:val="12"/>
      </w:rPr>
      <w:t>,</w:t>
    </w:r>
    <w:r w:rsidRPr="00B668F1">
      <w:rPr>
        <w:rFonts w:ascii="Arial" w:hAnsi="Arial" w:cs="Arial"/>
        <w:sz w:val="12"/>
        <w:szCs w:val="12"/>
      </w:rPr>
      <w:t xml:space="preserve"> o al número de información administrativa 012 (9</w:t>
    </w:r>
    <w:r>
      <w:rPr>
        <w:rFonts w:ascii="Arial" w:hAnsi="Arial" w:cs="Arial"/>
        <w:sz w:val="12"/>
        <w:szCs w:val="12"/>
      </w:rPr>
      <w:t>42</w:t>
    </w:r>
    <w:r w:rsidRPr="00B668F1">
      <w:rPr>
        <w:rFonts w:ascii="Arial" w:hAnsi="Arial" w:cs="Arial"/>
        <w:sz w:val="12"/>
        <w:szCs w:val="12"/>
      </w:rPr>
      <w:t xml:space="preserve"> </w:t>
    </w:r>
    <w:r>
      <w:rPr>
        <w:rFonts w:ascii="Arial" w:hAnsi="Arial" w:cs="Arial"/>
        <w:sz w:val="12"/>
        <w:szCs w:val="12"/>
      </w:rPr>
      <w:t>395 563</w:t>
    </w:r>
    <w:r w:rsidRPr="00B668F1">
      <w:rPr>
        <w:rFonts w:ascii="Arial" w:hAnsi="Arial" w:cs="Arial"/>
        <w:sz w:val="12"/>
        <w:szCs w:val="12"/>
      </w:rPr>
      <w:t xml:space="preserve"> si llama desde fuera de la Comunidad Autónoma), en horario de 9:00 a 21:00 horas de lunes a viernes no festivos y de 9:00 a </w:t>
    </w:r>
    <w:r>
      <w:rPr>
        <w:rFonts w:ascii="Arial" w:hAnsi="Arial" w:cs="Arial"/>
        <w:sz w:val="12"/>
        <w:szCs w:val="12"/>
      </w:rPr>
      <w:t>14:00 horas sábados no festivos.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DA9744" w14:textId="77777777" w:rsidR="000E4488" w:rsidRDefault="000E4488">
      <w:r>
        <w:separator/>
      </w:r>
    </w:p>
  </w:footnote>
  <w:footnote w:type="continuationSeparator" w:id="0">
    <w:p w14:paraId="19A227FC" w14:textId="77777777" w:rsidR="000E4488" w:rsidRDefault="000E44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3FD27D" w14:textId="77777777" w:rsidR="00181772" w:rsidRPr="00E00697" w:rsidRDefault="00181772" w:rsidP="00181772">
    <w:pPr>
      <w:ind w:right="764"/>
      <w:rPr>
        <w:rFonts w:ascii="Arial" w:hAnsi="Arial" w:cs="Arial"/>
        <w:sz w:val="14"/>
        <w:szCs w:val="14"/>
      </w:rPr>
    </w:pPr>
  </w:p>
  <w:p w14:paraId="3A7AE83E" w14:textId="77777777" w:rsidR="00181772" w:rsidRPr="00E00697" w:rsidRDefault="00181772" w:rsidP="00181772">
    <w:pPr>
      <w:ind w:right="764"/>
      <w:rPr>
        <w:rFonts w:ascii="Arial" w:hAnsi="Arial" w:cs="Arial"/>
        <w:sz w:val="14"/>
        <w:szCs w:val="14"/>
      </w:rPr>
    </w:pPr>
  </w:p>
  <w:p w14:paraId="182C5C68" w14:textId="77777777" w:rsidR="00181772" w:rsidRPr="00E00697" w:rsidRDefault="00181772" w:rsidP="00181772">
    <w:pPr>
      <w:ind w:right="764"/>
      <w:rPr>
        <w:rFonts w:ascii="Arial" w:hAnsi="Arial" w:cs="Arial"/>
        <w:sz w:val="14"/>
        <w:szCs w:val="14"/>
      </w:rPr>
    </w:pPr>
  </w:p>
  <w:p w14:paraId="78E1B900" w14:textId="77777777" w:rsidR="00181772" w:rsidRPr="00E00697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06833030" w14:textId="77777777" w:rsidR="00181772" w:rsidRPr="00E00697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71DC4639" w14:textId="77777777" w:rsidR="00181772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2A7F0007" w14:textId="77777777" w:rsidR="00181772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49DD15BC" w14:textId="4E9F2488" w:rsidR="000E4488" w:rsidRPr="00181772" w:rsidRDefault="00181772" w:rsidP="00181772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  <w:szCs w:val="14"/>
      </w:rPr>
    </w:pPr>
    <w:r w:rsidRPr="00E00697">
      <w:rPr>
        <w:rFonts w:ascii="Arial" w:hAnsi="Arial" w:cs="Arial"/>
        <w:noProof/>
        <w:sz w:val="14"/>
        <w:szCs w:val="14"/>
      </w:rPr>
      <mc:AlternateContent>
        <mc:Choice Requires="wpg">
          <w:drawing>
            <wp:anchor distT="0" distB="0" distL="114300" distR="114300" simplePos="0" relativeHeight="251676672" behindDoc="0" locked="0" layoutInCell="1" allowOverlap="1" wp14:anchorId="7E1A2DEF" wp14:editId="4D61272E">
              <wp:simplePos x="0" y="0"/>
              <wp:positionH relativeFrom="margin">
                <wp:posOffset>-71650</wp:posOffset>
              </wp:positionH>
              <wp:positionV relativeFrom="topMargin">
                <wp:posOffset>360045</wp:posOffset>
              </wp:positionV>
              <wp:extent cx="6552000" cy="950400"/>
              <wp:effectExtent l="0" t="0" r="1270" b="2540"/>
              <wp:wrapNone/>
              <wp:docPr id="14" name="Grupo 1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6552000" cy="950400"/>
                        <a:chOff x="0" y="0"/>
                        <a:chExt cx="6519545" cy="947658"/>
                      </a:xfrm>
                    </wpg:grpSpPr>
                    <wpg:grpSp>
                      <wpg:cNvPr id="16" name="Grupo 16"/>
                      <wpg:cNvGrpSpPr/>
                      <wpg:grpSpPr>
                        <a:xfrm>
                          <a:off x="0" y="0"/>
                          <a:ext cx="6519545" cy="481330"/>
                          <a:chOff x="0" y="0"/>
                          <a:chExt cx="6519821" cy="481965"/>
                        </a:xfrm>
                      </wpg:grpSpPr>
                      <pic:pic xmlns:pic="http://schemas.openxmlformats.org/drawingml/2006/picture">
                        <pic:nvPicPr>
                          <pic:cNvPr id="17" name="Imagen 17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41552" y="63375"/>
                            <a:ext cx="1066165" cy="3594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n 18"/>
                          <pic:cNvPicPr>
                            <a:picLocks noChangeAspect="1"/>
                          </pic:cNvPicPr>
                        </pic:nvPicPr>
                        <pic:blipFill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6214"/>
                            <a:ext cx="1563370" cy="4133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n 20"/>
                          <pic:cNvPicPr>
                            <a:picLocks noChangeAspect="1"/>
                          </pic:cNvPicPr>
                        </pic:nvPicPr>
                        <pic:blipFill>
                          <a:blip r:embed="rId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43204" y="72428"/>
                            <a:ext cx="1399540" cy="345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n 2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169936" y="72428"/>
                            <a:ext cx="349885" cy="345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n 2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741" b="27908"/>
                          <a:stretch/>
                        </pic:blipFill>
                        <pic:spPr bwMode="auto">
                          <a:xfrm>
                            <a:off x="4259655" y="0"/>
                            <a:ext cx="1891030" cy="48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23" name="Imagen 23"/>
                        <pic:cNvPicPr>
                          <a:picLocks noChangeAspect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781236" y="533828"/>
                          <a:ext cx="2991743" cy="41383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A90E7F3" id="Grupo 14" o:spid="_x0000_s1026" style="position:absolute;margin-left:-5.65pt;margin-top:28.35pt;width:515.9pt;height:74.85pt;z-index:251676672;mso-position-horizontal-relative:margin;mso-position-vertical-relative:top-margin-area;mso-width-relative:margin;mso-height-relative:margin" coordsize="65195,94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CbTv+QhB/12X+dbHij/AI8Y/wDrsP5G&#10;sfTv+QhB/wBdl/nWx4o/48Y/+uw/kar7LODEf73TMGiiipO8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m07/kIQf8AXZf51seKP+PGP/rsP5GsfTv+QhB/12X+dbHij/jxj/67D+Rqvss4MR/v&#10;dMwaKKKk7w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JtO/5CEH/XZf51se&#10;KP8Ajxj/AOuw/kax9O/5CEH/AF2X+dbHij/jxj/67D+Rql8LODEf73TMGiiipO8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CbTv+QhB/12X+dbHij/AI8Y/wDrsP5GsfTv+QhB&#10;/wBdl/nWx4o/48Y/+uw/kapfCzgxH+90zBoooqTv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m07/kIQf9dl/nWx4o/wCPGP8A67D+RrH07/kIQf8AXZf51seKP+PGP/rsP5Gq&#10;+ycGI/3umYNFFFSd4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H/9lQ&#10;SwMECgAAAAAAAAAhAIsIJpLX/QAA1/0AABUAAABkcnMvbWVkaWEvaW1hZ2UyLmpwZWf/2P/gABBK&#10;RklGAAEBAQDcANwAAP/bAEMAAgEBAQEBAgEBAQICAgICBAMCAgICBQQEAwQGBQYGBgUGBgYHCQgG&#10;BwkHBgYICwgJCgoKCgoGCAsMCwoMCQoKCv/bAEMBAgICAgICBQMDBQoHBgcKCgoKCgoKCgoKCgoK&#10;CgoKCgoKCgoKCgoKCgoKCgoKCgoKCgoKCgoKCgoKCgoKCgoKCv/AABEIAPsDs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38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m2fsEQAABYxJREFU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">
              <o:lock v:ext="edit" aspectratio="t"/>
              <v:group id="Grupo 16" o:spid="_x0000_s1027" style="position:absolute;width:65195;height:4813" coordsize="65198,4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7" o:spid="_x0000_s1028" type="#_x0000_t75" style="position:absolute;left:31415;top:633;width:10662;height:3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">
                  <v:imagedata r:id="rId7" o:title=""/>
                  <v:path arrowok="t"/>
                </v:shape>
                <v:shape id="Imagen 18" o:spid="_x0000_s1029" type="#_x0000_t75" style="position:absolute;top:362;width:15633;height:4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">
                  <v:imagedata r:id="rId8" o:title=""/>
                  <v:path arrowok="t"/>
                </v:shape>
                <v:shape id="Imagen 20" o:spid="_x0000_s1030" type="#_x0000_t75" style="position:absolute;left:16432;top:724;width:13995;height:3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">
                  <v:imagedata r:id="rId9" o:title=""/>
                  <v:path arrowok="t"/>
                </v:shape>
                <v:shape id="Imagen 21" o:spid="_x0000_s1031" type="#_x0000_t75" style="position:absolute;left:61699;top:724;width:3499;height:3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">
                  <v:imagedata r:id="rId10" o:title=""/>
                  <v:path arrowok="t"/>
                </v:shape>
                <v:shape id="Imagen 22" o:spid="_x0000_s1032" type="#_x0000_t75" style="position:absolute;left:42596;width:18910;height:48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">
                  <v:imagedata r:id="rId11" o:title="" croptop="17525f" cropbottom="18290f"/>
                  <v:path arrowok="t"/>
                </v:shape>
              </v:group>
              <v:shape id="Imagen 23" o:spid="_x0000_s1033" type="#_x0000_t75" style="position:absolute;left:17812;top:5338;width:29917;height:41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">
                <v:imagedata r:id="rId12" o:title=""/>
                <v:path arrowok="t"/>
              </v:shape>
              <w10:wrap anchorx="margin" anchory="margin"/>
            </v:group>
          </w:pict>
        </mc:Fallback>
      </mc:AlternateContent>
    </w:r>
    <w:r w:rsidRPr="00E00697">
      <w:rPr>
        <w:rFonts w:ascii="Arial" w:hAnsi="Arial" w:cs="Arial"/>
        <w:i/>
        <w:sz w:val="14"/>
        <w:szCs w:val="14"/>
      </w:rPr>
      <w:t xml:space="preserve">Página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PAGE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8A7D14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  <w:r w:rsidRPr="00E00697">
      <w:rPr>
        <w:rFonts w:ascii="Arial" w:hAnsi="Arial" w:cs="Arial"/>
        <w:i/>
        <w:sz w:val="14"/>
        <w:szCs w:val="14"/>
      </w:rPr>
      <w:t xml:space="preserve"> de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NUMPAGES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8A7D14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3851B6" w14:textId="77777777" w:rsidR="006F1A23" w:rsidRPr="004E3A81" w:rsidRDefault="006F1A23" w:rsidP="006F1A23">
    <w:pPr>
      <w:ind w:right="764"/>
      <w:rPr>
        <w:rFonts w:ascii="Arial" w:hAnsi="Arial" w:cs="Arial"/>
        <w:sz w:val="16"/>
        <w:szCs w:val="14"/>
      </w:rPr>
    </w:pPr>
    <w:r>
      <w:rPr>
        <w:rFonts w:ascii="Arial" w:hAnsi="Arial" w:cs="Arial"/>
        <w:noProof/>
        <w:sz w:val="16"/>
        <w:szCs w:val="14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506EFC52" wp14:editId="4CD2C8CE">
              <wp:simplePos x="0" y="0"/>
              <wp:positionH relativeFrom="column">
                <wp:posOffset>-1905</wp:posOffset>
              </wp:positionH>
              <wp:positionV relativeFrom="paragraph">
                <wp:posOffset>-54981</wp:posOffset>
              </wp:positionV>
              <wp:extent cx="6487200" cy="777600"/>
              <wp:effectExtent l="0" t="0" r="8890" b="3810"/>
              <wp:wrapNone/>
              <wp:docPr id="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87200" cy="777600"/>
                        <a:chOff x="0" y="0"/>
                        <a:chExt cx="6487252" cy="776605"/>
                      </a:xfrm>
                    </wpg:grpSpPr>
                    <pic:pic xmlns:pic="http://schemas.openxmlformats.org/drawingml/2006/picture">
                      <pic:nvPicPr>
                        <pic:cNvPr id="3" name="Imagen 3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04987" y="381000"/>
                          <a:ext cx="2870835" cy="395605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4" name="Grupo 4"/>
                      <wpg:cNvGrpSpPr/>
                      <wpg:grpSpPr>
                        <a:xfrm>
                          <a:off x="0" y="0"/>
                          <a:ext cx="6487252" cy="309572"/>
                          <a:chOff x="0" y="0"/>
                          <a:chExt cx="6487252" cy="309572"/>
                        </a:xfrm>
                      </wpg:grpSpPr>
                      <pic:pic xmlns:pic="http://schemas.openxmlformats.org/drawingml/2006/picture">
                        <pic:nvPicPr>
                          <pic:cNvPr id="5" name="Imagen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28" b="1880"/>
                          <a:stretch/>
                        </pic:blipFill>
                        <pic:spPr bwMode="auto">
                          <a:xfrm>
                            <a:off x="3101099" y="2069"/>
                            <a:ext cx="94107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Imagen 6"/>
                          <pic:cNvPicPr>
                            <a:picLocks noChangeAspect="1"/>
                          </pic:cNvPicPr>
                        </pic:nvPicPr>
                        <pic:blipFill>
                          <a:blip r:embed="rId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83287" y="0"/>
                            <a:ext cx="1245870" cy="305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n 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505" b="33834"/>
                          <a:stretch/>
                        </pic:blipFill>
                        <pic:spPr bwMode="auto">
                          <a:xfrm>
                            <a:off x="4040324" y="4137"/>
                            <a:ext cx="167767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Imagen 8" descr="C:\Users\fal18250\AppData\Local\Temp\7zECB83076C\ES Financiado por la Unión Europea_POS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0" t="12158" b="10119"/>
                          <a:stretch/>
                        </pic:blipFill>
                        <pic:spPr bwMode="auto">
                          <a:xfrm>
                            <a:off x="0" y="0"/>
                            <a:ext cx="130619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Imagen 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996" b="5660"/>
                          <a:stretch/>
                        </pic:blipFill>
                        <pic:spPr bwMode="auto">
                          <a:xfrm>
                            <a:off x="5720172" y="4137"/>
                            <a:ext cx="76708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DB6AF32" id="Grupo 2" o:spid="_x0000_s1026" style="position:absolute;margin-left:-.15pt;margin-top:-4.35pt;width:510.8pt;height:61.25pt;z-index:251680768;mso-width-relative:margin;mso-height-relative:margin" coordsize="64872,776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JtO/5CEH/XZf51seKP8Ajxj/AOuw/kax9O/5&#10;CEH/AF2X+dbHij/jxj/67D+Rqvss4MR/vdMwaKKKk7w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CbTv+QhB/wBdl/nWx4o/48Y/+uw/kax9O/5CEH/XZf51seKP+PGP/rsP5Gq+yzgxH+90zBoo&#10;oqTv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m07/kIQf9dl/nWx4o/wCP&#10;GP8A67D+RrH07/kIQf8AXZf51seKP+PGP/rsP5GqXws4MR/vdMwaKKKk7w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JtO/5CEH/XZf51seKP8Ajxj/AOuw/kax9O/5CEH/AF2X&#10;+dbHij/jxj/67D+Rql8LODEf73TMGiiipO8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CbTv+QhB/12X+dbHij/AI8Y/wDrsP5GsfTv+QhB/wBdl/nWx4o/48Y/+uw/kar7JwYj&#10;/e6Zg0UUVJ3h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3" o:spid="_x0000_s1027" type="#_x0000_t75" style="position:absolute;left:18049;top:3810;width:28709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">
                <v:imagedata r:id="rId7" o:title=""/>
                <v:path arrowok="t"/>
              </v:shape>
              <v:group id="Grupo 4" o:spid="_x0000_s1028" style="position:absolute;width:64872;height:3095" coordsize="64872,3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<v:shape id="Imagen 5" o:spid="_x0000_s1029" type="#_x0000_t75" style="position:absolute;left:31010;top:20;width:9411;height:30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">
                  <v:imagedata r:id="rId8" o:title="" croptop="739f" cropbottom="1232f"/>
                  <v:path arrowok="t"/>
                </v:shape>
                <v:shape id="Imagen 6" o:spid="_x0000_s1030" type="#_x0000_t75" style="position:absolute;left:17832;width:12459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">
                  <v:imagedata r:id="rId9" o:title=""/>
                  <v:path arrowok="t"/>
                </v:shape>
                <v:shape id="Imagen 7" o:spid="_x0000_s1031" type="#_x0000_t75" style="position:absolute;left:40403;top:41;width:16776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">
                  <v:imagedata r:id="rId10" o:title="" croptop="21958f" cropbottom="22173f"/>
                  <v:path arrowok="t"/>
                </v:shape>
                <v:shape id="Imagen 8" o:spid="_x0000_s1032" type="#_x0000_t75" style="position:absolute;width:13061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">
                  <v:imagedata r:id="rId11" o:title="ES Financiado por la Unión Europea_POS" croptop="7968f" cropbottom="6632f" cropleft="1691f"/>
                  <v:path arrowok="t"/>
                </v:shape>
                <v:shape id="Imagen 9" o:spid="_x0000_s1033" type="#_x0000_t75" style="position:absolute;left:57201;top:41;width:7671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">
                  <v:imagedata r:id="rId12" o:title="" croptop="2619f" cropbottom="3709f"/>
                  <v:path arrowok="t"/>
                </v:shape>
              </v:group>
            </v:group>
          </w:pict>
        </mc:Fallback>
      </mc:AlternateContent>
    </w:r>
  </w:p>
  <w:p w14:paraId="3EA387F0" w14:textId="77777777" w:rsidR="006F1A23" w:rsidRPr="004E3A81" w:rsidRDefault="006F1A23" w:rsidP="006F1A23">
    <w:pPr>
      <w:ind w:right="764"/>
      <w:rPr>
        <w:rFonts w:ascii="Arial" w:hAnsi="Arial" w:cs="Arial"/>
        <w:sz w:val="16"/>
        <w:szCs w:val="14"/>
      </w:rPr>
    </w:pPr>
  </w:p>
  <w:p w14:paraId="22A2CD58" w14:textId="77777777" w:rsidR="006F1A23" w:rsidRPr="004E3A81" w:rsidRDefault="006F1A23" w:rsidP="006F1A23">
    <w:pPr>
      <w:ind w:right="764"/>
      <w:rPr>
        <w:rFonts w:ascii="Arial" w:hAnsi="Arial" w:cs="Arial"/>
        <w:sz w:val="16"/>
        <w:szCs w:val="14"/>
      </w:rPr>
    </w:pPr>
  </w:p>
  <w:p w14:paraId="5AAC6390" w14:textId="77777777" w:rsidR="006F1A23" w:rsidRPr="00D8584D" w:rsidRDefault="006F1A23" w:rsidP="006F1A23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20"/>
        <w:szCs w:val="14"/>
      </w:rPr>
    </w:pPr>
  </w:p>
  <w:p w14:paraId="227466CD" w14:textId="77777777" w:rsidR="006F1A23" w:rsidRPr="004E3A81" w:rsidRDefault="006F1A23" w:rsidP="006F1A23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669897FE" w14:textId="77777777" w:rsidR="006F1A23" w:rsidRPr="004E3A81" w:rsidRDefault="006F1A23" w:rsidP="006F1A23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  <w:r w:rsidRPr="004E3A81">
      <w:rPr>
        <w:rFonts w:ascii="Arial" w:hAnsi="Arial" w:cs="Arial"/>
        <w:noProof/>
        <w:sz w:val="16"/>
        <w:szCs w:val="14"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4D6E59B5" wp14:editId="5F0CE966">
              <wp:simplePos x="0" y="0"/>
              <wp:positionH relativeFrom="margin">
                <wp:posOffset>5154295</wp:posOffset>
              </wp:positionH>
              <wp:positionV relativeFrom="paragraph">
                <wp:posOffset>72695</wp:posOffset>
              </wp:positionV>
              <wp:extent cx="1324001" cy="112395"/>
              <wp:effectExtent l="0" t="0" r="9525" b="1905"/>
              <wp:wrapNone/>
              <wp:docPr id="11" name="Text 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24001" cy="1123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DDD4A49" w14:textId="46233873" w:rsidR="006F1A23" w:rsidRPr="00F103BA" w:rsidRDefault="006F1A23" w:rsidP="006F1A23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 w:rsidRPr="00F103BA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Modelo:</w:t>
                          </w:r>
                          <w: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 xml:space="preserve"> TER-S08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4D6E59B5" id="_x0000_t202" coordsize="21600,21600" o:spt="202" path="m,l,21600r21600,l21600,xe">
              <v:stroke joinstyle="miter"/>
              <v:path gradientshapeok="t" o:connecttype="rect"/>
            </v:shapetype>
            <v:shape id="Text Box 98" o:spid="_x0000_s1026" type="#_x0000_t202" style="position:absolute;margin-left:405.85pt;margin-top:5.7pt;width:104.25pt;height:8.85pt;z-index:25167974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" filled="f" stroked="f">
              <v:textbox inset="0,0,0,0">
                <w:txbxContent>
                  <w:p w14:paraId="2DDD4A49" w14:textId="46233873" w:rsidR="006F1A23" w:rsidRPr="00F103BA" w:rsidRDefault="006F1A23" w:rsidP="006F1A23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 w:rsidRPr="00F103BA">
                      <w:rPr>
                        <w:rFonts w:ascii="Arial" w:hAnsi="Arial" w:cs="Arial"/>
                        <w:sz w:val="12"/>
                        <w:szCs w:val="12"/>
                      </w:rPr>
                      <w:t>Modelo:</w:t>
                    </w:r>
                    <w:r>
                      <w:rPr>
                        <w:rFonts w:ascii="Arial" w:hAnsi="Arial" w:cs="Arial"/>
                        <w:sz w:val="12"/>
                        <w:szCs w:val="12"/>
                      </w:rPr>
                      <w:t xml:space="preserve"> TER-S08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70BDD18" w14:textId="77777777" w:rsidR="006F1A23" w:rsidRPr="004E3A81" w:rsidRDefault="006F1A23" w:rsidP="006F1A23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  <w:r w:rsidRPr="004E3A81">
      <w:rPr>
        <w:rFonts w:ascii="Arial" w:hAnsi="Arial" w:cs="Arial"/>
        <w:noProof/>
        <w:sz w:val="16"/>
        <w:szCs w:val="14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115CB5E1" wp14:editId="507044AD">
              <wp:simplePos x="0" y="0"/>
              <wp:positionH relativeFrom="margin">
                <wp:posOffset>0</wp:posOffset>
              </wp:positionH>
              <wp:positionV relativeFrom="topMargin">
                <wp:posOffset>1242695</wp:posOffset>
              </wp:positionV>
              <wp:extent cx="6479540" cy="432000"/>
              <wp:effectExtent l="0" t="0" r="0" b="6350"/>
              <wp:wrapNone/>
              <wp:docPr id="30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79540" cy="432000"/>
                      </a:xfrm>
                      <a:prstGeom prst="rect">
                        <a:avLst/>
                      </a:prstGeom>
                      <a:solidFill>
                        <a:srgbClr val="747474"/>
                      </a:solidFill>
                      <a:ln w="317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56D398F" w14:textId="49F573D2" w:rsidR="006F1A23" w:rsidRDefault="00D8584D" w:rsidP="006F1A23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incentivos PARA LA IMPLANTACIÓN DE INSTALACIONES DE ENERGÍAS TÉRMICAS RENOVABLES </w:t>
                          </w:r>
                          <w:r w:rsidR="006F1A23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DECLARACIÓN RESPONSABLE DE estimación de consumo mayor o igual al 80% </w:t>
                          </w:r>
                        </w:p>
                        <w:p w14:paraId="1BB6C302" w14:textId="4866CD1A" w:rsidR="006F1A23" w:rsidRDefault="006F1A23" w:rsidP="006F1A23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en microrredes de distrito de calor y/o frío</w:t>
                          </w:r>
                        </w:p>
                        <w:p w14:paraId="60F5C2A0" w14:textId="77777777" w:rsidR="006F1A23" w:rsidRDefault="006F1A23" w:rsidP="006F1A23">
                          <w:pPr>
                            <w:shd w:val="clear" w:color="auto" w:fill="747474"/>
                          </w:pP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15CB5E1" id="Text Box 45" o:spid="_x0000_s1027" type="#_x0000_t202" style="position:absolute;margin-left:0;margin-top:97.85pt;width:510.2pt;height:34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" fillcolor="#747474" stroked="f" strokeweight=".25pt">
              <v:textbox inset="1mm,.2mm,1mm,0">
                <w:txbxContent>
                  <w:p w14:paraId="556D398F" w14:textId="49F573D2" w:rsidR="006F1A23" w:rsidRDefault="00D8584D" w:rsidP="006F1A23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incentivos PARA LA IMPLANTACIÓN DE INSTALACIONES DE ENERGÍAS TÉRMICAS RENOVABLES </w:t>
                    </w:r>
                    <w:r w:rsidR="006F1A23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DECLARACIÓN RESPONSABLE DE estimación de consumo mayor o igual al 80% </w:t>
                    </w:r>
                  </w:p>
                  <w:p w14:paraId="1BB6C302" w14:textId="4866CD1A" w:rsidR="006F1A23" w:rsidRDefault="006F1A23" w:rsidP="006F1A23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en microrredes de distrito de calor y/o frío</w:t>
                    </w:r>
                  </w:p>
                  <w:p w14:paraId="60F5C2A0" w14:textId="77777777" w:rsidR="006F1A23" w:rsidRDefault="006F1A23" w:rsidP="006F1A23">
                    <w:pPr>
                      <w:shd w:val="clear" w:color="auto" w:fill="747474"/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6D2D91D2" w14:textId="738962F5" w:rsidR="006F1A23" w:rsidRDefault="006F1A23" w:rsidP="006F1A23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497F9410" w14:textId="0CC2FB32" w:rsidR="00D8584D" w:rsidRPr="004E3A81" w:rsidRDefault="00D8584D" w:rsidP="006F1A23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084016A9" w14:textId="77777777" w:rsidR="006F1A23" w:rsidRPr="004E3A81" w:rsidRDefault="006F1A23" w:rsidP="006F1A23">
    <w:pPr>
      <w:pStyle w:val="Encabezado"/>
      <w:tabs>
        <w:tab w:val="clear" w:pos="4252"/>
        <w:tab w:val="clear" w:pos="8504"/>
        <w:tab w:val="center" w:pos="5102"/>
      </w:tabs>
      <w:jc w:val="right"/>
      <w:rPr>
        <w:rFonts w:ascii="Arial" w:hAnsi="Arial" w:cs="Arial"/>
        <w:sz w:val="16"/>
        <w:szCs w:val="14"/>
      </w:rPr>
    </w:pPr>
  </w:p>
  <w:p w14:paraId="351A96B5" w14:textId="40D755A8" w:rsidR="000E4488" w:rsidRPr="006F1A23" w:rsidRDefault="006F1A23" w:rsidP="006F1A23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  <w:szCs w:val="14"/>
      </w:rPr>
    </w:pPr>
    <w:r w:rsidRPr="00E00697">
      <w:rPr>
        <w:rFonts w:ascii="Arial" w:hAnsi="Arial" w:cs="Arial"/>
        <w:i/>
        <w:sz w:val="14"/>
        <w:szCs w:val="14"/>
      </w:rPr>
      <w:t xml:space="preserve">Página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PAGE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8A7D14">
      <w:rPr>
        <w:rFonts w:ascii="Arial" w:hAnsi="Arial" w:cs="Arial"/>
        <w:bCs/>
        <w:i/>
        <w:noProof/>
        <w:sz w:val="14"/>
        <w:szCs w:val="14"/>
      </w:rPr>
      <w:t>1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  <w:r w:rsidRPr="00E00697">
      <w:rPr>
        <w:rFonts w:ascii="Arial" w:hAnsi="Arial" w:cs="Arial"/>
        <w:i/>
        <w:sz w:val="14"/>
        <w:szCs w:val="14"/>
      </w:rPr>
      <w:t xml:space="preserve"> de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NUMPAGES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8A7D14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74.25pt;height:372pt" o:bullet="t">
        <v:imagedata r:id="rId1" o:title="4544827697_6f73866999[1]"/>
      </v:shape>
    </w:pict>
  </w:numPicBullet>
  <w:abstractNum w:abstractNumId="0" w15:restartNumberingAfterBreak="0">
    <w:nsid w:val="04044215"/>
    <w:multiLevelType w:val="hybridMultilevel"/>
    <w:tmpl w:val="A148BEA2"/>
    <w:lvl w:ilvl="0" w:tplc="A524FC9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C144AC"/>
    <w:multiLevelType w:val="hybridMultilevel"/>
    <w:tmpl w:val="0FC699D8"/>
    <w:lvl w:ilvl="0" w:tplc="448C43A8">
      <w:start w:val="1"/>
      <w:numFmt w:val="decimal"/>
      <w:lvlText w:val="(%1)"/>
      <w:lvlJc w:val="left"/>
      <w:pPr>
        <w:ind w:left="720" w:hanging="360"/>
      </w:pPr>
      <w:rPr>
        <w:rFonts w:hint="default"/>
        <w:sz w:val="1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337D4"/>
    <w:multiLevelType w:val="hybridMultilevel"/>
    <w:tmpl w:val="CBFE577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E5591E"/>
    <w:multiLevelType w:val="hybridMultilevel"/>
    <w:tmpl w:val="1A4C5DEE"/>
    <w:lvl w:ilvl="0" w:tplc="0C0A000F">
      <w:start w:val="1"/>
      <w:numFmt w:val="decimal"/>
      <w:lvlText w:val="%1."/>
      <w:lvlJc w:val="left"/>
      <w:pPr>
        <w:ind w:left="919" w:hanging="360"/>
      </w:pPr>
    </w:lvl>
    <w:lvl w:ilvl="1" w:tplc="0C0A0019" w:tentative="1">
      <w:start w:val="1"/>
      <w:numFmt w:val="lowerLetter"/>
      <w:lvlText w:val="%2."/>
      <w:lvlJc w:val="left"/>
      <w:pPr>
        <w:ind w:left="1639" w:hanging="360"/>
      </w:pPr>
    </w:lvl>
    <w:lvl w:ilvl="2" w:tplc="0C0A001B" w:tentative="1">
      <w:start w:val="1"/>
      <w:numFmt w:val="lowerRoman"/>
      <w:lvlText w:val="%3."/>
      <w:lvlJc w:val="right"/>
      <w:pPr>
        <w:ind w:left="2359" w:hanging="180"/>
      </w:pPr>
    </w:lvl>
    <w:lvl w:ilvl="3" w:tplc="0C0A000F" w:tentative="1">
      <w:start w:val="1"/>
      <w:numFmt w:val="decimal"/>
      <w:lvlText w:val="%4."/>
      <w:lvlJc w:val="left"/>
      <w:pPr>
        <w:ind w:left="3079" w:hanging="360"/>
      </w:pPr>
    </w:lvl>
    <w:lvl w:ilvl="4" w:tplc="0C0A0019" w:tentative="1">
      <w:start w:val="1"/>
      <w:numFmt w:val="lowerLetter"/>
      <w:lvlText w:val="%5."/>
      <w:lvlJc w:val="left"/>
      <w:pPr>
        <w:ind w:left="3799" w:hanging="360"/>
      </w:pPr>
    </w:lvl>
    <w:lvl w:ilvl="5" w:tplc="0C0A001B" w:tentative="1">
      <w:start w:val="1"/>
      <w:numFmt w:val="lowerRoman"/>
      <w:lvlText w:val="%6."/>
      <w:lvlJc w:val="right"/>
      <w:pPr>
        <w:ind w:left="4519" w:hanging="180"/>
      </w:pPr>
    </w:lvl>
    <w:lvl w:ilvl="6" w:tplc="0C0A000F" w:tentative="1">
      <w:start w:val="1"/>
      <w:numFmt w:val="decimal"/>
      <w:lvlText w:val="%7."/>
      <w:lvlJc w:val="left"/>
      <w:pPr>
        <w:ind w:left="5239" w:hanging="360"/>
      </w:pPr>
    </w:lvl>
    <w:lvl w:ilvl="7" w:tplc="0C0A0019" w:tentative="1">
      <w:start w:val="1"/>
      <w:numFmt w:val="lowerLetter"/>
      <w:lvlText w:val="%8."/>
      <w:lvlJc w:val="left"/>
      <w:pPr>
        <w:ind w:left="5959" w:hanging="360"/>
      </w:pPr>
    </w:lvl>
    <w:lvl w:ilvl="8" w:tplc="0C0A001B" w:tentative="1">
      <w:start w:val="1"/>
      <w:numFmt w:val="lowerRoman"/>
      <w:lvlText w:val="%9."/>
      <w:lvlJc w:val="right"/>
      <w:pPr>
        <w:ind w:left="6679" w:hanging="180"/>
      </w:pPr>
    </w:lvl>
  </w:abstractNum>
  <w:abstractNum w:abstractNumId="4" w15:restartNumberingAfterBreak="0">
    <w:nsid w:val="1305559A"/>
    <w:multiLevelType w:val="hybridMultilevel"/>
    <w:tmpl w:val="7FA0A78E"/>
    <w:lvl w:ilvl="0" w:tplc="613226D4">
      <w:start w:val="1"/>
      <w:numFmt w:val="decimal"/>
      <w:lvlText w:val="(%1)"/>
      <w:lvlJc w:val="left"/>
      <w:pPr>
        <w:ind w:left="720" w:hanging="360"/>
      </w:pPr>
      <w:rPr>
        <w:rFonts w:hint="default"/>
        <w:vertAlign w:val="superscrip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51578"/>
    <w:multiLevelType w:val="hybridMultilevel"/>
    <w:tmpl w:val="9A64816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054C7A"/>
    <w:multiLevelType w:val="hybridMultilevel"/>
    <w:tmpl w:val="5B0C2E7C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E06B4D"/>
    <w:multiLevelType w:val="hybridMultilevel"/>
    <w:tmpl w:val="896C987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123699"/>
    <w:multiLevelType w:val="hybridMultilevel"/>
    <w:tmpl w:val="A70A9F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44485A"/>
    <w:multiLevelType w:val="hybridMultilevel"/>
    <w:tmpl w:val="41AE0F18"/>
    <w:lvl w:ilvl="0" w:tplc="91B6758E">
      <w:start w:val="1"/>
      <w:numFmt w:val="decimal"/>
      <w:lvlText w:val="(%1)"/>
      <w:lvlJc w:val="left"/>
      <w:pPr>
        <w:ind w:left="1771" w:hanging="360"/>
      </w:pPr>
      <w:rPr>
        <w:rFonts w:hint="default"/>
        <w:i/>
        <w:sz w:val="14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2491" w:hanging="360"/>
      </w:pPr>
    </w:lvl>
    <w:lvl w:ilvl="2" w:tplc="0C0A001B" w:tentative="1">
      <w:start w:val="1"/>
      <w:numFmt w:val="lowerRoman"/>
      <w:lvlText w:val="%3."/>
      <w:lvlJc w:val="right"/>
      <w:pPr>
        <w:ind w:left="3211" w:hanging="180"/>
      </w:pPr>
    </w:lvl>
    <w:lvl w:ilvl="3" w:tplc="0C0A000F" w:tentative="1">
      <w:start w:val="1"/>
      <w:numFmt w:val="decimal"/>
      <w:lvlText w:val="%4."/>
      <w:lvlJc w:val="left"/>
      <w:pPr>
        <w:ind w:left="3931" w:hanging="360"/>
      </w:pPr>
    </w:lvl>
    <w:lvl w:ilvl="4" w:tplc="0C0A0019" w:tentative="1">
      <w:start w:val="1"/>
      <w:numFmt w:val="lowerLetter"/>
      <w:lvlText w:val="%5."/>
      <w:lvlJc w:val="left"/>
      <w:pPr>
        <w:ind w:left="4651" w:hanging="360"/>
      </w:pPr>
    </w:lvl>
    <w:lvl w:ilvl="5" w:tplc="0C0A001B" w:tentative="1">
      <w:start w:val="1"/>
      <w:numFmt w:val="lowerRoman"/>
      <w:lvlText w:val="%6."/>
      <w:lvlJc w:val="right"/>
      <w:pPr>
        <w:ind w:left="5371" w:hanging="180"/>
      </w:pPr>
    </w:lvl>
    <w:lvl w:ilvl="6" w:tplc="0C0A000F" w:tentative="1">
      <w:start w:val="1"/>
      <w:numFmt w:val="decimal"/>
      <w:lvlText w:val="%7."/>
      <w:lvlJc w:val="left"/>
      <w:pPr>
        <w:ind w:left="6091" w:hanging="360"/>
      </w:pPr>
    </w:lvl>
    <w:lvl w:ilvl="7" w:tplc="0C0A0019" w:tentative="1">
      <w:start w:val="1"/>
      <w:numFmt w:val="lowerLetter"/>
      <w:lvlText w:val="%8."/>
      <w:lvlJc w:val="left"/>
      <w:pPr>
        <w:ind w:left="6811" w:hanging="360"/>
      </w:pPr>
    </w:lvl>
    <w:lvl w:ilvl="8" w:tplc="0C0A001B" w:tentative="1">
      <w:start w:val="1"/>
      <w:numFmt w:val="lowerRoman"/>
      <w:lvlText w:val="%9."/>
      <w:lvlJc w:val="right"/>
      <w:pPr>
        <w:ind w:left="7531" w:hanging="180"/>
      </w:pPr>
    </w:lvl>
  </w:abstractNum>
  <w:abstractNum w:abstractNumId="10" w15:restartNumberingAfterBreak="0">
    <w:nsid w:val="31D7458C"/>
    <w:multiLevelType w:val="hybridMultilevel"/>
    <w:tmpl w:val="17020F1E"/>
    <w:lvl w:ilvl="0" w:tplc="6BFE668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E95C42"/>
    <w:multiLevelType w:val="hybridMultilevel"/>
    <w:tmpl w:val="0FD4AA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2B415A"/>
    <w:multiLevelType w:val="hybridMultilevel"/>
    <w:tmpl w:val="AA0E4A6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8A67964"/>
    <w:multiLevelType w:val="hybridMultilevel"/>
    <w:tmpl w:val="BBFA08A2"/>
    <w:lvl w:ilvl="0" w:tplc="959604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BF3759"/>
    <w:multiLevelType w:val="hybridMultilevel"/>
    <w:tmpl w:val="3656089E"/>
    <w:lvl w:ilvl="0" w:tplc="1A42B72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A52F58"/>
    <w:multiLevelType w:val="hybridMultilevel"/>
    <w:tmpl w:val="215E5CB8"/>
    <w:lvl w:ilvl="0" w:tplc="03009778">
      <w:start w:val="1"/>
      <w:numFmt w:val="bullet"/>
      <w:lvlText w:val=""/>
      <w:lvlPicBulletId w:val="0"/>
      <w:lvlJc w:val="left"/>
      <w:pPr>
        <w:ind w:left="941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16" w15:restartNumberingAfterBreak="0">
    <w:nsid w:val="494C3110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0A3162"/>
    <w:multiLevelType w:val="hybridMultilevel"/>
    <w:tmpl w:val="36C8F12A"/>
    <w:lvl w:ilvl="0" w:tplc="71EE1C5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52588F"/>
    <w:multiLevelType w:val="hybridMultilevel"/>
    <w:tmpl w:val="A774AE12"/>
    <w:lvl w:ilvl="0" w:tplc="600647E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57DD7823"/>
    <w:multiLevelType w:val="hybridMultilevel"/>
    <w:tmpl w:val="73D89E42"/>
    <w:lvl w:ilvl="0" w:tplc="6BFE668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210EB7"/>
    <w:multiLevelType w:val="hybridMultilevel"/>
    <w:tmpl w:val="503EE164"/>
    <w:lvl w:ilvl="0" w:tplc="69766E2A">
      <w:start w:val="1"/>
      <w:numFmt w:val="bullet"/>
      <w:lvlText w:val=""/>
      <w:lvlJc w:val="left"/>
      <w:pPr>
        <w:ind w:left="128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1" w15:restartNumberingAfterBreak="0">
    <w:nsid w:val="5A246EFC"/>
    <w:multiLevelType w:val="hybridMultilevel"/>
    <w:tmpl w:val="23E8FD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24397E"/>
    <w:multiLevelType w:val="hybridMultilevel"/>
    <w:tmpl w:val="86AAB5F2"/>
    <w:lvl w:ilvl="0" w:tplc="1A42B72E">
      <w:start w:val="1"/>
      <w:numFmt w:val="bullet"/>
      <w:lvlText w:val=""/>
      <w:lvlJc w:val="left"/>
      <w:pPr>
        <w:ind w:left="941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23" w15:restartNumberingAfterBreak="0">
    <w:nsid w:val="655363CE"/>
    <w:multiLevelType w:val="hybridMultilevel"/>
    <w:tmpl w:val="BFEA1578"/>
    <w:lvl w:ilvl="0" w:tplc="69766E2A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1" w:tplc="69766E2A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020"/>
        </w:tabs>
        <w:ind w:left="30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740"/>
        </w:tabs>
        <w:ind w:left="37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460"/>
        </w:tabs>
        <w:ind w:left="44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180"/>
        </w:tabs>
        <w:ind w:left="51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900"/>
        </w:tabs>
        <w:ind w:left="59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620"/>
        </w:tabs>
        <w:ind w:left="66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340"/>
        </w:tabs>
        <w:ind w:left="7340" w:hanging="360"/>
      </w:pPr>
      <w:rPr>
        <w:rFonts w:ascii="Wingdings" w:hAnsi="Wingdings" w:hint="default"/>
      </w:rPr>
    </w:lvl>
  </w:abstractNum>
  <w:abstractNum w:abstractNumId="24" w15:restartNumberingAfterBreak="0">
    <w:nsid w:val="69AC285D"/>
    <w:multiLevelType w:val="hybridMultilevel"/>
    <w:tmpl w:val="74DCB89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A36D7E"/>
    <w:multiLevelType w:val="hybridMultilevel"/>
    <w:tmpl w:val="88E8ACD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2A0017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B95A0A"/>
    <w:multiLevelType w:val="hybridMultilevel"/>
    <w:tmpl w:val="D3C81942"/>
    <w:lvl w:ilvl="0" w:tplc="0C0A0001">
      <w:start w:val="1"/>
      <w:numFmt w:val="bullet"/>
      <w:lvlText w:val=""/>
      <w:lvlJc w:val="left"/>
      <w:pPr>
        <w:ind w:left="58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0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6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2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44" w:hanging="360"/>
      </w:pPr>
      <w:rPr>
        <w:rFonts w:ascii="Wingdings" w:hAnsi="Wingdings" w:hint="default"/>
      </w:rPr>
    </w:lvl>
  </w:abstractNum>
  <w:abstractNum w:abstractNumId="28" w15:restartNumberingAfterBreak="0">
    <w:nsid w:val="7C7329A4"/>
    <w:multiLevelType w:val="hybridMultilevel"/>
    <w:tmpl w:val="501EDFEA"/>
    <w:lvl w:ilvl="0" w:tplc="1A42B72E">
      <w:start w:val="1"/>
      <w:numFmt w:val="bullet"/>
      <w:lvlText w:val=""/>
      <w:lvlJc w:val="left"/>
      <w:pPr>
        <w:ind w:left="941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29" w15:restartNumberingAfterBreak="0">
    <w:nsid w:val="7E316CA3"/>
    <w:multiLevelType w:val="hybridMultilevel"/>
    <w:tmpl w:val="0E481CBC"/>
    <w:lvl w:ilvl="0" w:tplc="0C0A001B">
      <w:start w:val="1"/>
      <w:numFmt w:val="lowerRoman"/>
      <w:lvlText w:val="%1."/>
      <w:lvlJc w:val="right"/>
      <w:pPr>
        <w:ind w:left="714" w:hanging="360"/>
      </w:pPr>
    </w:lvl>
    <w:lvl w:ilvl="1" w:tplc="0C0A0019" w:tentative="1">
      <w:start w:val="1"/>
      <w:numFmt w:val="lowerLetter"/>
      <w:lvlText w:val="%2."/>
      <w:lvlJc w:val="left"/>
      <w:pPr>
        <w:ind w:left="1434" w:hanging="360"/>
      </w:pPr>
    </w:lvl>
    <w:lvl w:ilvl="2" w:tplc="0C0A001B" w:tentative="1">
      <w:start w:val="1"/>
      <w:numFmt w:val="lowerRoman"/>
      <w:lvlText w:val="%3."/>
      <w:lvlJc w:val="right"/>
      <w:pPr>
        <w:ind w:left="2154" w:hanging="180"/>
      </w:pPr>
    </w:lvl>
    <w:lvl w:ilvl="3" w:tplc="0C0A000F" w:tentative="1">
      <w:start w:val="1"/>
      <w:numFmt w:val="decimal"/>
      <w:lvlText w:val="%4."/>
      <w:lvlJc w:val="left"/>
      <w:pPr>
        <w:ind w:left="2874" w:hanging="360"/>
      </w:pPr>
    </w:lvl>
    <w:lvl w:ilvl="4" w:tplc="0C0A0019" w:tentative="1">
      <w:start w:val="1"/>
      <w:numFmt w:val="lowerLetter"/>
      <w:lvlText w:val="%5."/>
      <w:lvlJc w:val="left"/>
      <w:pPr>
        <w:ind w:left="3594" w:hanging="360"/>
      </w:pPr>
    </w:lvl>
    <w:lvl w:ilvl="5" w:tplc="0C0A001B" w:tentative="1">
      <w:start w:val="1"/>
      <w:numFmt w:val="lowerRoman"/>
      <w:lvlText w:val="%6."/>
      <w:lvlJc w:val="right"/>
      <w:pPr>
        <w:ind w:left="4314" w:hanging="180"/>
      </w:pPr>
    </w:lvl>
    <w:lvl w:ilvl="6" w:tplc="0C0A000F" w:tentative="1">
      <w:start w:val="1"/>
      <w:numFmt w:val="decimal"/>
      <w:lvlText w:val="%7."/>
      <w:lvlJc w:val="left"/>
      <w:pPr>
        <w:ind w:left="5034" w:hanging="360"/>
      </w:pPr>
    </w:lvl>
    <w:lvl w:ilvl="7" w:tplc="0C0A0019" w:tentative="1">
      <w:start w:val="1"/>
      <w:numFmt w:val="lowerLetter"/>
      <w:lvlText w:val="%8."/>
      <w:lvlJc w:val="left"/>
      <w:pPr>
        <w:ind w:left="5754" w:hanging="360"/>
      </w:pPr>
    </w:lvl>
    <w:lvl w:ilvl="8" w:tplc="0C0A001B" w:tentative="1">
      <w:start w:val="1"/>
      <w:numFmt w:val="lowerRoman"/>
      <w:lvlText w:val="%9."/>
      <w:lvlJc w:val="right"/>
      <w:pPr>
        <w:ind w:left="6474" w:hanging="180"/>
      </w:pPr>
    </w:lvl>
  </w:abstractNum>
  <w:num w:numId="1">
    <w:abstractNumId w:val="21"/>
  </w:num>
  <w:num w:numId="2">
    <w:abstractNumId w:val="13"/>
  </w:num>
  <w:num w:numId="3">
    <w:abstractNumId w:val="4"/>
  </w:num>
  <w:num w:numId="4">
    <w:abstractNumId w:val="16"/>
  </w:num>
  <w:num w:numId="5">
    <w:abstractNumId w:val="26"/>
  </w:num>
  <w:num w:numId="6">
    <w:abstractNumId w:val="8"/>
  </w:num>
  <w:num w:numId="7">
    <w:abstractNumId w:val="23"/>
  </w:num>
  <w:num w:numId="8">
    <w:abstractNumId w:val="2"/>
  </w:num>
  <w:num w:numId="9">
    <w:abstractNumId w:val="29"/>
  </w:num>
  <w:num w:numId="10">
    <w:abstractNumId w:val="24"/>
  </w:num>
  <w:num w:numId="11">
    <w:abstractNumId w:val="0"/>
  </w:num>
  <w:num w:numId="12">
    <w:abstractNumId w:val="10"/>
  </w:num>
  <w:num w:numId="13">
    <w:abstractNumId w:val="18"/>
  </w:num>
  <w:num w:numId="14">
    <w:abstractNumId w:val="20"/>
  </w:num>
  <w:num w:numId="15">
    <w:abstractNumId w:val="19"/>
  </w:num>
  <w:num w:numId="16">
    <w:abstractNumId w:val="5"/>
  </w:num>
  <w:num w:numId="17">
    <w:abstractNumId w:val="7"/>
  </w:num>
  <w:num w:numId="18">
    <w:abstractNumId w:val="1"/>
  </w:num>
  <w:num w:numId="19">
    <w:abstractNumId w:val="17"/>
  </w:num>
  <w:num w:numId="20">
    <w:abstractNumId w:val="14"/>
  </w:num>
  <w:num w:numId="21">
    <w:abstractNumId w:val="22"/>
  </w:num>
  <w:num w:numId="22">
    <w:abstractNumId w:val="28"/>
  </w:num>
  <w:num w:numId="23">
    <w:abstractNumId w:val="15"/>
  </w:num>
  <w:num w:numId="24">
    <w:abstractNumId w:val="11"/>
  </w:num>
  <w:num w:numId="25">
    <w:abstractNumId w:val="12"/>
  </w:num>
  <w:num w:numId="26">
    <w:abstractNumId w:val="25"/>
  </w:num>
  <w:num w:numId="27">
    <w:abstractNumId w:val="6"/>
  </w:num>
  <w:num w:numId="28">
    <w:abstractNumId w:val="3"/>
  </w:num>
  <w:num w:numId="29">
    <w:abstractNumId w:val="9"/>
  </w:num>
  <w:num w:numId="3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583"/>
    <w:rsid w:val="000050C5"/>
    <w:rsid w:val="000059B5"/>
    <w:rsid w:val="00012B5B"/>
    <w:rsid w:val="00023412"/>
    <w:rsid w:val="00025ED3"/>
    <w:rsid w:val="000277C8"/>
    <w:rsid w:val="000560DE"/>
    <w:rsid w:val="00057B91"/>
    <w:rsid w:val="00065C74"/>
    <w:rsid w:val="00081E06"/>
    <w:rsid w:val="00086E5B"/>
    <w:rsid w:val="00091273"/>
    <w:rsid w:val="00091E34"/>
    <w:rsid w:val="000A3F24"/>
    <w:rsid w:val="000A7F83"/>
    <w:rsid w:val="000C2EEC"/>
    <w:rsid w:val="000C3047"/>
    <w:rsid w:val="000C5991"/>
    <w:rsid w:val="000C7C7B"/>
    <w:rsid w:val="000E130C"/>
    <w:rsid w:val="000E4488"/>
    <w:rsid w:val="000F21B4"/>
    <w:rsid w:val="0010039B"/>
    <w:rsid w:val="001135AF"/>
    <w:rsid w:val="001173E2"/>
    <w:rsid w:val="00120F23"/>
    <w:rsid w:val="0012348E"/>
    <w:rsid w:val="00131D38"/>
    <w:rsid w:val="00134582"/>
    <w:rsid w:val="001402CC"/>
    <w:rsid w:val="00143640"/>
    <w:rsid w:val="001441B4"/>
    <w:rsid w:val="001515D6"/>
    <w:rsid w:val="0015360B"/>
    <w:rsid w:val="00160114"/>
    <w:rsid w:val="00170EA8"/>
    <w:rsid w:val="001740C7"/>
    <w:rsid w:val="001814D8"/>
    <w:rsid w:val="00181772"/>
    <w:rsid w:val="00184F24"/>
    <w:rsid w:val="00190ADC"/>
    <w:rsid w:val="001964B1"/>
    <w:rsid w:val="001A2AAE"/>
    <w:rsid w:val="001A3E96"/>
    <w:rsid w:val="001A4C13"/>
    <w:rsid w:val="001B6B06"/>
    <w:rsid w:val="001C2189"/>
    <w:rsid w:val="001C2754"/>
    <w:rsid w:val="001E1036"/>
    <w:rsid w:val="001E2828"/>
    <w:rsid w:val="001F4992"/>
    <w:rsid w:val="0020529B"/>
    <w:rsid w:val="002104F5"/>
    <w:rsid w:val="00210F88"/>
    <w:rsid w:val="002123BA"/>
    <w:rsid w:val="0022321A"/>
    <w:rsid w:val="00223706"/>
    <w:rsid w:val="00243BCA"/>
    <w:rsid w:val="002469DE"/>
    <w:rsid w:val="00246E3D"/>
    <w:rsid w:val="00261703"/>
    <w:rsid w:val="00280925"/>
    <w:rsid w:val="00280ED8"/>
    <w:rsid w:val="00281597"/>
    <w:rsid w:val="00283EAE"/>
    <w:rsid w:val="002923D0"/>
    <w:rsid w:val="00296120"/>
    <w:rsid w:val="00297BCA"/>
    <w:rsid w:val="002A3E21"/>
    <w:rsid w:val="002A4B35"/>
    <w:rsid w:val="002A4C64"/>
    <w:rsid w:val="002A6E53"/>
    <w:rsid w:val="002B0030"/>
    <w:rsid w:val="002B01B1"/>
    <w:rsid w:val="002D67E5"/>
    <w:rsid w:val="002F4410"/>
    <w:rsid w:val="00310377"/>
    <w:rsid w:val="00311BBE"/>
    <w:rsid w:val="00314E83"/>
    <w:rsid w:val="00320E0A"/>
    <w:rsid w:val="003314F6"/>
    <w:rsid w:val="003344D8"/>
    <w:rsid w:val="00335E11"/>
    <w:rsid w:val="00341B9D"/>
    <w:rsid w:val="00351686"/>
    <w:rsid w:val="00366B18"/>
    <w:rsid w:val="00372AA4"/>
    <w:rsid w:val="00392847"/>
    <w:rsid w:val="00395613"/>
    <w:rsid w:val="003C0912"/>
    <w:rsid w:val="003C587E"/>
    <w:rsid w:val="003D1DCF"/>
    <w:rsid w:val="003D61A9"/>
    <w:rsid w:val="003E69BB"/>
    <w:rsid w:val="003E7F0A"/>
    <w:rsid w:val="003F17BA"/>
    <w:rsid w:val="003F77D7"/>
    <w:rsid w:val="0042083B"/>
    <w:rsid w:val="00426253"/>
    <w:rsid w:val="004270E1"/>
    <w:rsid w:val="004447D6"/>
    <w:rsid w:val="00444EC6"/>
    <w:rsid w:val="004456E6"/>
    <w:rsid w:val="00452492"/>
    <w:rsid w:val="004617E1"/>
    <w:rsid w:val="00480E93"/>
    <w:rsid w:val="00481897"/>
    <w:rsid w:val="00481F2F"/>
    <w:rsid w:val="00482FE8"/>
    <w:rsid w:val="00484466"/>
    <w:rsid w:val="00484676"/>
    <w:rsid w:val="004978F2"/>
    <w:rsid w:val="004A6097"/>
    <w:rsid w:val="004B7660"/>
    <w:rsid w:val="004C1F9F"/>
    <w:rsid w:val="004D0F00"/>
    <w:rsid w:val="004D3A66"/>
    <w:rsid w:val="004E5601"/>
    <w:rsid w:val="004E5996"/>
    <w:rsid w:val="004F5209"/>
    <w:rsid w:val="00507803"/>
    <w:rsid w:val="00507BF6"/>
    <w:rsid w:val="0051708B"/>
    <w:rsid w:val="00536DE1"/>
    <w:rsid w:val="00543CB5"/>
    <w:rsid w:val="00555A5A"/>
    <w:rsid w:val="00560416"/>
    <w:rsid w:val="005604C9"/>
    <w:rsid w:val="00566C09"/>
    <w:rsid w:val="00567F19"/>
    <w:rsid w:val="00570393"/>
    <w:rsid w:val="0057691E"/>
    <w:rsid w:val="005813FC"/>
    <w:rsid w:val="00592481"/>
    <w:rsid w:val="00595598"/>
    <w:rsid w:val="005A2944"/>
    <w:rsid w:val="005A50DC"/>
    <w:rsid w:val="005B649B"/>
    <w:rsid w:val="005B7DDE"/>
    <w:rsid w:val="005C1F28"/>
    <w:rsid w:val="005D494D"/>
    <w:rsid w:val="005D6D6C"/>
    <w:rsid w:val="005E57CA"/>
    <w:rsid w:val="005E721B"/>
    <w:rsid w:val="005F47A9"/>
    <w:rsid w:val="00600040"/>
    <w:rsid w:val="00603007"/>
    <w:rsid w:val="006159A5"/>
    <w:rsid w:val="00615ABC"/>
    <w:rsid w:val="00630E5B"/>
    <w:rsid w:val="00634D6D"/>
    <w:rsid w:val="00637AC8"/>
    <w:rsid w:val="00637CF2"/>
    <w:rsid w:val="0064620F"/>
    <w:rsid w:val="00650809"/>
    <w:rsid w:val="00650C36"/>
    <w:rsid w:val="00662A7D"/>
    <w:rsid w:val="00663669"/>
    <w:rsid w:val="00665D1B"/>
    <w:rsid w:val="00666842"/>
    <w:rsid w:val="00671E77"/>
    <w:rsid w:val="0067645F"/>
    <w:rsid w:val="00681FFC"/>
    <w:rsid w:val="00687A5D"/>
    <w:rsid w:val="006906DE"/>
    <w:rsid w:val="0069616D"/>
    <w:rsid w:val="006A6317"/>
    <w:rsid w:val="006B17D4"/>
    <w:rsid w:val="006B32EA"/>
    <w:rsid w:val="006B6CF4"/>
    <w:rsid w:val="006C1BB8"/>
    <w:rsid w:val="006C44D4"/>
    <w:rsid w:val="006C5994"/>
    <w:rsid w:val="006C6016"/>
    <w:rsid w:val="006C640A"/>
    <w:rsid w:val="006E1C20"/>
    <w:rsid w:val="006E2141"/>
    <w:rsid w:val="006E3B49"/>
    <w:rsid w:val="006E6089"/>
    <w:rsid w:val="006E6C04"/>
    <w:rsid w:val="006F1A23"/>
    <w:rsid w:val="00705DF4"/>
    <w:rsid w:val="007101EE"/>
    <w:rsid w:val="00735FB2"/>
    <w:rsid w:val="007506C1"/>
    <w:rsid w:val="007566A9"/>
    <w:rsid w:val="00764886"/>
    <w:rsid w:val="007657C1"/>
    <w:rsid w:val="00772681"/>
    <w:rsid w:val="00773FCE"/>
    <w:rsid w:val="007776B1"/>
    <w:rsid w:val="00780408"/>
    <w:rsid w:val="007847F9"/>
    <w:rsid w:val="007904D4"/>
    <w:rsid w:val="007A01E7"/>
    <w:rsid w:val="007A393F"/>
    <w:rsid w:val="007A49C3"/>
    <w:rsid w:val="007A6835"/>
    <w:rsid w:val="007B1217"/>
    <w:rsid w:val="007B32C0"/>
    <w:rsid w:val="007B3A02"/>
    <w:rsid w:val="007B635B"/>
    <w:rsid w:val="007B6601"/>
    <w:rsid w:val="007C1333"/>
    <w:rsid w:val="007C6C98"/>
    <w:rsid w:val="007D5BFB"/>
    <w:rsid w:val="007D7169"/>
    <w:rsid w:val="007E00D2"/>
    <w:rsid w:val="007E789F"/>
    <w:rsid w:val="007F1952"/>
    <w:rsid w:val="00800350"/>
    <w:rsid w:val="0081034E"/>
    <w:rsid w:val="00811AFA"/>
    <w:rsid w:val="008202F8"/>
    <w:rsid w:val="00822FF4"/>
    <w:rsid w:val="00823038"/>
    <w:rsid w:val="00832634"/>
    <w:rsid w:val="00835EF3"/>
    <w:rsid w:val="0087000B"/>
    <w:rsid w:val="008A05A8"/>
    <w:rsid w:val="008A508F"/>
    <w:rsid w:val="008A5D34"/>
    <w:rsid w:val="008A7D14"/>
    <w:rsid w:val="008C546B"/>
    <w:rsid w:val="008C73E0"/>
    <w:rsid w:val="008C7655"/>
    <w:rsid w:val="008F1FEE"/>
    <w:rsid w:val="009075C8"/>
    <w:rsid w:val="00911ADD"/>
    <w:rsid w:val="00920252"/>
    <w:rsid w:val="00926789"/>
    <w:rsid w:val="0093315C"/>
    <w:rsid w:val="00940E68"/>
    <w:rsid w:val="0095683B"/>
    <w:rsid w:val="00957B8F"/>
    <w:rsid w:val="00965702"/>
    <w:rsid w:val="009670A9"/>
    <w:rsid w:val="009778B8"/>
    <w:rsid w:val="00980851"/>
    <w:rsid w:val="009851B1"/>
    <w:rsid w:val="00994B54"/>
    <w:rsid w:val="009B3894"/>
    <w:rsid w:val="009C39B8"/>
    <w:rsid w:val="009C5800"/>
    <w:rsid w:val="009C6F2A"/>
    <w:rsid w:val="009D31F4"/>
    <w:rsid w:val="009D5BFB"/>
    <w:rsid w:val="009D781E"/>
    <w:rsid w:val="009E226F"/>
    <w:rsid w:val="009F10A9"/>
    <w:rsid w:val="00A00FBB"/>
    <w:rsid w:val="00A10B9C"/>
    <w:rsid w:val="00A12946"/>
    <w:rsid w:val="00A152B5"/>
    <w:rsid w:val="00A201F4"/>
    <w:rsid w:val="00A23160"/>
    <w:rsid w:val="00A24583"/>
    <w:rsid w:val="00A25AA0"/>
    <w:rsid w:val="00A265B7"/>
    <w:rsid w:val="00A27752"/>
    <w:rsid w:val="00A36C5F"/>
    <w:rsid w:val="00A41FD6"/>
    <w:rsid w:val="00A42140"/>
    <w:rsid w:val="00A445BD"/>
    <w:rsid w:val="00A459A8"/>
    <w:rsid w:val="00A51302"/>
    <w:rsid w:val="00A517B6"/>
    <w:rsid w:val="00A5232E"/>
    <w:rsid w:val="00A53189"/>
    <w:rsid w:val="00A80199"/>
    <w:rsid w:val="00A900D8"/>
    <w:rsid w:val="00AB2A1E"/>
    <w:rsid w:val="00AB5090"/>
    <w:rsid w:val="00AB6438"/>
    <w:rsid w:val="00AD5111"/>
    <w:rsid w:val="00AE40E2"/>
    <w:rsid w:val="00AE58DE"/>
    <w:rsid w:val="00AF3EBF"/>
    <w:rsid w:val="00B065E4"/>
    <w:rsid w:val="00B146D1"/>
    <w:rsid w:val="00B261F6"/>
    <w:rsid w:val="00B2697F"/>
    <w:rsid w:val="00B31A80"/>
    <w:rsid w:val="00B5255A"/>
    <w:rsid w:val="00B536FF"/>
    <w:rsid w:val="00B537AB"/>
    <w:rsid w:val="00B62A06"/>
    <w:rsid w:val="00B62DAD"/>
    <w:rsid w:val="00B662B6"/>
    <w:rsid w:val="00B666FB"/>
    <w:rsid w:val="00B8190D"/>
    <w:rsid w:val="00B83BBD"/>
    <w:rsid w:val="00BB303A"/>
    <w:rsid w:val="00BF4530"/>
    <w:rsid w:val="00BF46A3"/>
    <w:rsid w:val="00C05CFE"/>
    <w:rsid w:val="00C27DE4"/>
    <w:rsid w:val="00C32479"/>
    <w:rsid w:val="00C32546"/>
    <w:rsid w:val="00C354E5"/>
    <w:rsid w:val="00C36173"/>
    <w:rsid w:val="00C6100D"/>
    <w:rsid w:val="00C763AA"/>
    <w:rsid w:val="00C858C9"/>
    <w:rsid w:val="00C86912"/>
    <w:rsid w:val="00CA2E9F"/>
    <w:rsid w:val="00CA531F"/>
    <w:rsid w:val="00CA593F"/>
    <w:rsid w:val="00CB4A79"/>
    <w:rsid w:val="00CB7659"/>
    <w:rsid w:val="00CC4484"/>
    <w:rsid w:val="00CC47C9"/>
    <w:rsid w:val="00CD49D1"/>
    <w:rsid w:val="00CD6044"/>
    <w:rsid w:val="00CD6BFB"/>
    <w:rsid w:val="00CE2A83"/>
    <w:rsid w:val="00CE2E0E"/>
    <w:rsid w:val="00CE60DE"/>
    <w:rsid w:val="00CE7510"/>
    <w:rsid w:val="00CF0780"/>
    <w:rsid w:val="00CF0ED7"/>
    <w:rsid w:val="00CF2E52"/>
    <w:rsid w:val="00D0124C"/>
    <w:rsid w:val="00D217C5"/>
    <w:rsid w:val="00D27CC5"/>
    <w:rsid w:val="00D41A5A"/>
    <w:rsid w:val="00D41D3E"/>
    <w:rsid w:val="00D41D4A"/>
    <w:rsid w:val="00D46D03"/>
    <w:rsid w:val="00D66C84"/>
    <w:rsid w:val="00D67B54"/>
    <w:rsid w:val="00D71382"/>
    <w:rsid w:val="00D81046"/>
    <w:rsid w:val="00D8584D"/>
    <w:rsid w:val="00D86F7E"/>
    <w:rsid w:val="00D90A41"/>
    <w:rsid w:val="00D92293"/>
    <w:rsid w:val="00D95201"/>
    <w:rsid w:val="00DA2BC9"/>
    <w:rsid w:val="00DA71B3"/>
    <w:rsid w:val="00DB01D8"/>
    <w:rsid w:val="00DB4760"/>
    <w:rsid w:val="00DD0F5F"/>
    <w:rsid w:val="00DE169D"/>
    <w:rsid w:val="00DE68C8"/>
    <w:rsid w:val="00DF200B"/>
    <w:rsid w:val="00DF5A88"/>
    <w:rsid w:val="00DF638A"/>
    <w:rsid w:val="00E022C8"/>
    <w:rsid w:val="00E0688A"/>
    <w:rsid w:val="00E427E0"/>
    <w:rsid w:val="00E4559C"/>
    <w:rsid w:val="00E5786A"/>
    <w:rsid w:val="00E607ED"/>
    <w:rsid w:val="00E63084"/>
    <w:rsid w:val="00E639D7"/>
    <w:rsid w:val="00E65CC5"/>
    <w:rsid w:val="00E65CEE"/>
    <w:rsid w:val="00E723BF"/>
    <w:rsid w:val="00E73A32"/>
    <w:rsid w:val="00E76031"/>
    <w:rsid w:val="00E763AF"/>
    <w:rsid w:val="00E83B43"/>
    <w:rsid w:val="00E855B9"/>
    <w:rsid w:val="00EA128E"/>
    <w:rsid w:val="00EA235A"/>
    <w:rsid w:val="00EA633C"/>
    <w:rsid w:val="00EB45E2"/>
    <w:rsid w:val="00EB5752"/>
    <w:rsid w:val="00ED2065"/>
    <w:rsid w:val="00EF45C9"/>
    <w:rsid w:val="00EF6216"/>
    <w:rsid w:val="00F211A4"/>
    <w:rsid w:val="00F22C7E"/>
    <w:rsid w:val="00F37192"/>
    <w:rsid w:val="00F417A2"/>
    <w:rsid w:val="00F42709"/>
    <w:rsid w:val="00F44A05"/>
    <w:rsid w:val="00F61F04"/>
    <w:rsid w:val="00F65DC7"/>
    <w:rsid w:val="00F7714B"/>
    <w:rsid w:val="00F83640"/>
    <w:rsid w:val="00F918FB"/>
    <w:rsid w:val="00FA3B32"/>
    <w:rsid w:val="00FA7E88"/>
    <w:rsid w:val="00FB09D3"/>
    <w:rsid w:val="00FB7E9B"/>
    <w:rsid w:val="00FC311C"/>
    <w:rsid w:val="00FC3716"/>
    <w:rsid w:val="00FC47CF"/>
    <w:rsid w:val="00FD17EE"/>
    <w:rsid w:val="00FD2252"/>
    <w:rsid w:val="00FD72A2"/>
    <w:rsid w:val="00FD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58EBD6"/>
  <w15:chartTrackingRefBased/>
  <w15:docId w15:val="{581FFEC0-B0BD-46AB-838D-662434218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MI ESTILO"/>
    <w:qFormat/>
    <w:rsid w:val="00DA2B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65B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A265B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A265B7"/>
    <w:pPr>
      <w:widowControl w:val="0"/>
      <w:autoSpaceDE w:val="0"/>
      <w:autoSpaceDN w:val="0"/>
      <w:adjustRightInd w:val="0"/>
      <w:spacing w:before="15"/>
      <w:ind w:left="110"/>
    </w:pPr>
    <w:rPr>
      <w:rFonts w:ascii="Arial" w:hAnsi="Arial" w:cs="Arial"/>
      <w:sz w:val="12"/>
      <w:szCs w:val="12"/>
    </w:rPr>
  </w:style>
  <w:style w:type="character" w:customStyle="1" w:styleId="TextoindependienteCar">
    <w:name w:val="Texto independiente Car"/>
    <w:basedOn w:val="Fuentedeprrafopredeter"/>
    <w:link w:val="Textoindependiente"/>
    <w:rsid w:val="00A265B7"/>
    <w:rPr>
      <w:rFonts w:ascii="Arial" w:eastAsia="Times New Roman" w:hAnsi="Arial" w:cs="Arial"/>
      <w:sz w:val="12"/>
      <w:szCs w:val="12"/>
      <w:lang w:eastAsia="es-ES"/>
    </w:rPr>
  </w:style>
  <w:style w:type="paragraph" w:styleId="Prrafodelista">
    <w:name w:val="List Paragraph"/>
    <w:basedOn w:val="Normal"/>
    <w:uiPriority w:val="34"/>
    <w:qFormat/>
    <w:rsid w:val="00A265B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61703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DD0F5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D0F5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D0F5F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D0F5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D0F5F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D0F5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F5F"/>
    <w:rPr>
      <w:rFonts w:ascii="Segoe UI" w:eastAsia="Times New Roman" w:hAnsi="Segoe UI" w:cs="Segoe UI"/>
      <w:sz w:val="18"/>
      <w:szCs w:val="18"/>
      <w:lang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6906DE"/>
    <w:rPr>
      <w:color w:val="954F72" w:themeColor="followedHyperlink"/>
      <w:u w:val="single"/>
    </w:rPr>
  </w:style>
  <w:style w:type="table" w:styleId="Tablaconcuadrcula">
    <w:name w:val="Table Grid"/>
    <w:basedOn w:val="Tablanormal"/>
    <w:uiPriority w:val="39"/>
    <w:rsid w:val="007B32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657C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normal2">
    <w:name w:val="Plain Table 2"/>
    <w:basedOn w:val="Tablanormal"/>
    <w:uiPriority w:val="42"/>
    <w:rsid w:val="007657C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Textodelmarcadordeposicin">
    <w:name w:val="Placeholder Text"/>
    <w:basedOn w:val="Fuentedeprrafopredeter"/>
    <w:uiPriority w:val="99"/>
    <w:semiHidden/>
    <w:rsid w:val="00911AD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gicc.cantabria.es/proteccion-de-dato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jpeg"/><Relationship Id="rId3" Type="http://schemas.openxmlformats.org/officeDocument/2006/relationships/image" Target="media/image4.jpe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0" Type="http://schemas.openxmlformats.org/officeDocument/2006/relationships/image" Target="media/image11.png"/><Relationship Id="rId4" Type="http://schemas.openxmlformats.org/officeDocument/2006/relationships/image" Target="media/image5.png"/><Relationship Id="rId9" Type="http://schemas.openxmlformats.org/officeDocument/2006/relationships/image" Target="media/image10.jpe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15.png"/><Relationship Id="rId3" Type="http://schemas.openxmlformats.org/officeDocument/2006/relationships/image" Target="media/image4.jpeg"/><Relationship Id="rId7" Type="http://schemas.openxmlformats.org/officeDocument/2006/relationships/image" Target="media/image14.png"/><Relationship Id="rId12" Type="http://schemas.openxmlformats.org/officeDocument/2006/relationships/image" Target="media/image19.png"/><Relationship Id="rId2" Type="http://schemas.openxmlformats.org/officeDocument/2006/relationships/image" Target="media/image2.png"/><Relationship Id="rId1" Type="http://schemas.openxmlformats.org/officeDocument/2006/relationships/image" Target="media/image7.png"/><Relationship Id="rId6" Type="http://schemas.openxmlformats.org/officeDocument/2006/relationships/image" Target="media/image10.png"/><Relationship Id="rId11" Type="http://schemas.openxmlformats.org/officeDocument/2006/relationships/image" Target="media/image18.png"/><Relationship Id="rId5" Type="http://schemas.openxmlformats.org/officeDocument/2006/relationships/image" Target="media/image9.png"/><Relationship Id="rId10" Type="http://schemas.openxmlformats.org/officeDocument/2006/relationships/image" Target="media/image17.png"/><Relationship Id="rId4" Type="http://schemas.openxmlformats.org/officeDocument/2006/relationships/image" Target="media/image6.png"/><Relationship Id="rId9" Type="http://schemas.openxmlformats.org/officeDocument/2006/relationships/image" Target="media/image16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m7321\Documents\Plantillas%20personalizadas%20de%20Office\FORMULARIOS\Mod.%20Plantilla%20Formulario%20SOLICITUD%20con%20Registr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A05525-B13C-488C-A040-CC1DC9996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Mod. Plantilla Formulario SOLICITUD con Registro.dotx</Template>
  <TotalTime>17</TotalTime>
  <Pages>2</Pages>
  <Words>648</Words>
  <Characters>3570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4210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Ángel Álvarez Faro</dc:creator>
  <cp:keywords/>
  <dc:description/>
  <cp:lastModifiedBy>Hierro Zorrilla María</cp:lastModifiedBy>
  <cp:revision>10</cp:revision>
  <cp:lastPrinted>2022-09-18T08:02:00Z</cp:lastPrinted>
  <dcterms:created xsi:type="dcterms:W3CDTF">2022-03-22T13:51:00Z</dcterms:created>
  <dcterms:modified xsi:type="dcterms:W3CDTF">2022-09-18T08:02:00Z</dcterms:modified>
</cp:coreProperties>
</file>